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40976" w14:textId="77777777" w:rsidR="00DA6377" w:rsidRDefault="00DA6377" w:rsidP="00BC6C08">
      <w:pPr>
        <w:rPr>
          <w:b/>
        </w:rPr>
      </w:pPr>
    </w:p>
    <w:p w14:paraId="566E9E8C" w14:textId="77777777" w:rsidR="00DA6377" w:rsidRPr="007504EB" w:rsidRDefault="00DA6377" w:rsidP="00DA6377">
      <w:pPr>
        <w:spacing w:line="480" w:lineRule="auto"/>
        <w:rPr>
          <w:rFonts w:ascii="Georgia" w:hAnsi="Georgia"/>
          <w:b/>
          <w:bCs/>
          <w:color w:val="7F7F7F" w:themeColor="text1" w:themeTint="80"/>
          <w:sz w:val="28"/>
          <w:szCs w:val="28"/>
        </w:rPr>
      </w:pPr>
      <w:r w:rsidRPr="007504EB">
        <w:rPr>
          <w:rFonts w:ascii="Georgia" w:hAnsi="Georgia"/>
          <w:b/>
          <w:bCs/>
          <w:color w:val="7F7F7F" w:themeColor="text1" w:themeTint="80"/>
          <w:sz w:val="28"/>
          <w:szCs w:val="28"/>
        </w:rPr>
        <w:t>Steps to Developing a Targeted Recruitment Plan</w:t>
      </w:r>
    </w:p>
    <w:p w14:paraId="6CC54E67" w14:textId="77777777" w:rsidR="00DA6377" w:rsidRPr="00A01085" w:rsidRDefault="00DA6377" w:rsidP="00F90D5F">
      <w:pPr>
        <w:numPr>
          <w:ilvl w:val="0"/>
          <w:numId w:val="38"/>
        </w:numPr>
        <w:spacing w:after="0" w:line="240" w:lineRule="auto"/>
        <w:rPr>
          <w:rFonts w:ascii="Georgia" w:hAnsi="Georgia"/>
          <w:bCs/>
          <w:sz w:val="24"/>
          <w:szCs w:val="24"/>
        </w:rPr>
      </w:pPr>
      <w:r w:rsidRPr="00A01085">
        <w:rPr>
          <w:rFonts w:ascii="Georgia" w:hAnsi="Georgia"/>
          <w:bCs/>
          <w:sz w:val="24"/>
          <w:szCs w:val="24"/>
        </w:rPr>
        <w:t xml:space="preserve"> Target your market</w:t>
      </w:r>
    </w:p>
    <w:p w14:paraId="685DB4AF" w14:textId="77777777" w:rsidR="00DA6377" w:rsidRPr="00A01085" w:rsidRDefault="00DA6377" w:rsidP="00F90D5F">
      <w:pPr>
        <w:numPr>
          <w:ilvl w:val="0"/>
          <w:numId w:val="38"/>
        </w:numPr>
        <w:spacing w:after="0" w:line="240" w:lineRule="auto"/>
        <w:rPr>
          <w:rFonts w:ascii="Georgia" w:hAnsi="Georgia"/>
          <w:bCs/>
          <w:sz w:val="24"/>
          <w:szCs w:val="24"/>
        </w:rPr>
      </w:pPr>
      <w:r w:rsidRPr="00A01085">
        <w:rPr>
          <w:rFonts w:ascii="Georgia" w:hAnsi="Georgia"/>
          <w:bCs/>
          <w:sz w:val="24"/>
          <w:szCs w:val="24"/>
        </w:rPr>
        <w:t>Identify features and benefits</w:t>
      </w:r>
    </w:p>
    <w:p w14:paraId="6DE993BC" w14:textId="77777777" w:rsidR="00DA6377" w:rsidRPr="00A01085" w:rsidRDefault="00DA6377" w:rsidP="00F90D5F">
      <w:pPr>
        <w:numPr>
          <w:ilvl w:val="0"/>
          <w:numId w:val="38"/>
        </w:numPr>
        <w:spacing w:after="0" w:line="240" w:lineRule="auto"/>
        <w:rPr>
          <w:rFonts w:ascii="Georgia" w:hAnsi="Georgia"/>
          <w:bCs/>
          <w:sz w:val="24"/>
          <w:szCs w:val="24"/>
        </w:rPr>
      </w:pPr>
      <w:r w:rsidRPr="00A01085">
        <w:rPr>
          <w:rFonts w:ascii="Georgia" w:hAnsi="Georgia"/>
          <w:bCs/>
          <w:sz w:val="24"/>
          <w:szCs w:val="24"/>
        </w:rPr>
        <w:t>Craft a powerful message</w:t>
      </w:r>
    </w:p>
    <w:p w14:paraId="34D57E4C" w14:textId="77777777" w:rsidR="00DA6377" w:rsidRPr="00A01085" w:rsidRDefault="00DA6377" w:rsidP="00F90D5F">
      <w:pPr>
        <w:numPr>
          <w:ilvl w:val="0"/>
          <w:numId w:val="38"/>
        </w:numPr>
        <w:spacing w:after="0" w:line="240" w:lineRule="auto"/>
        <w:rPr>
          <w:rFonts w:ascii="Georgia" w:hAnsi="Georgia"/>
          <w:bCs/>
          <w:sz w:val="24"/>
          <w:szCs w:val="24"/>
        </w:rPr>
      </w:pPr>
      <w:r w:rsidRPr="00A01085">
        <w:rPr>
          <w:rFonts w:ascii="Georgia" w:hAnsi="Georgia"/>
          <w:bCs/>
          <w:sz w:val="24"/>
          <w:szCs w:val="24"/>
        </w:rPr>
        <w:t>Design a communication strategy</w:t>
      </w:r>
    </w:p>
    <w:p w14:paraId="7D5AEBC5" w14:textId="77777777" w:rsidR="00DA6377" w:rsidRPr="00183ED1" w:rsidRDefault="00DA6377" w:rsidP="00DA6377">
      <w:pPr>
        <w:rPr>
          <w:rFonts w:ascii="Georgia" w:hAnsi="Georgia"/>
        </w:rPr>
      </w:pPr>
    </w:p>
    <w:p w14:paraId="2413CD51" w14:textId="77777777" w:rsidR="00DA6377" w:rsidRPr="00A01085" w:rsidRDefault="00DA6377" w:rsidP="00DA6377">
      <w:pPr>
        <w:rPr>
          <w:rFonts w:ascii="Georgia" w:hAnsi="Georgia"/>
          <w:b/>
          <w:sz w:val="28"/>
          <w:szCs w:val="28"/>
        </w:rPr>
      </w:pPr>
      <w:r w:rsidRPr="00A01085">
        <w:rPr>
          <w:rFonts w:ascii="Georgia" w:hAnsi="Georgia"/>
          <w:b/>
          <w:sz w:val="28"/>
          <w:szCs w:val="28"/>
        </w:rPr>
        <w:t>Recruitment Message Worksheet</w:t>
      </w:r>
    </w:p>
    <w:p w14:paraId="26B873B8" w14:textId="77777777" w:rsidR="00DA6377" w:rsidRPr="007C0305" w:rsidRDefault="00DA6377" w:rsidP="00DA6377">
      <w:pPr>
        <w:spacing w:after="0" w:line="240" w:lineRule="auto"/>
        <w:rPr>
          <w:rFonts w:ascii="Georgia" w:hAnsi="Georgia"/>
          <w:bCs/>
          <w:sz w:val="28"/>
          <w:szCs w:val="28"/>
        </w:rPr>
      </w:pPr>
      <w:r w:rsidRPr="007C0305">
        <w:rPr>
          <w:rFonts w:ascii="Georgia" w:hAnsi="Georgia"/>
          <w:bCs/>
          <w:sz w:val="28"/>
          <w:szCs w:val="28"/>
        </w:rPr>
        <w:t>Step 1: Who is your audience? Who are you targeting?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575B8BFB" w14:textId="77777777" w:rsidTr="00F90D5F">
        <w:trPr>
          <w:trHeight w:hRule="exact" w:val="432"/>
        </w:trPr>
        <w:tc>
          <w:tcPr>
            <w:tcW w:w="9468" w:type="dxa"/>
          </w:tcPr>
          <w:p w14:paraId="0D3C24C7" w14:textId="77777777" w:rsidR="00DA6377" w:rsidRPr="00BC35AB" w:rsidRDefault="00DA6377" w:rsidP="0070405C">
            <w:pPr>
              <w:spacing w:after="0"/>
              <w:rPr>
                <w:rFonts w:ascii="Georgia" w:hAnsi="Georgia"/>
              </w:rPr>
            </w:pPr>
          </w:p>
        </w:tc>
      </w:tr>
      <w:tr w:rsidR="00DA6377" w:rsidRPr="00183ED1" w14:paraId="5DA59DAB" w14:textId="77777777" w:rsidTr="00F90D5F">
        <w:trPr>
          <w:trHeight w:hRule="exact" w:val="432"/>
        </w:trPr>
        <w:tc>
          <w:tcPr>
            <w:tcW w:w="9468" w:type="dxa"/>
          </w:tcPr>
          <w:p w14:paraId="6E160408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C832F82" w14:textId="77777777" w:rsidTr="00F90D5F">
        <w:trPr>
          <w:trHeight w:hRule="exact" w:val="432"/>
        </w:trPr>
        <w:tc>
          <w:tcPr>
            <w:tcW w:w="9468" w:type="dxa"/>
          </w:tcPr>
          <w:p w14:paraId="359E7F37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0C705045" w14:textId="77777777" w:rsidTr="00F90D5F">
        <w:trPr>
          <w:trHeight w:hRule="exact" w:val="432"/>
        </w:trPr>
        <w:tc>
          <w:tcPr>
            <w:tcW w:w="9468" w:type="dxa"/>
          </w:tcPr>
          <w:p w14:paraId="6FC24F7D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3E82C96D" w14:textId="77777777" w:rsidTr="00F90D5F">
        <w:trPr>
          <w:trHeight w:hRule="exact" w:val="432"/>
        </w:trPr>
        <w:tc>
          <w:tcPr>
            <w:tcW w:w="9468" w:type="dxa"/>
          </w:tcPr>
          <w:p w14:paraId="4BC42315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624B0F6E" w14:textId="77777777" w:rsidTr="00F90D5F">
        <w:trPr>
          <w:trHeight w:hRule="exact" w:val="432"/>
        </w:trPr>
        <w:tc>
          <w:tcPr>
            <w:tcW w:w="9468" w:type="dxa"/>
          </w:tcPr>
          <w:p w14:paraId="3A762A8C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86A6706" w14:textId="77777777" w:rsidTr="00F90D5F">
        <w:trPr>
          <w:trHeight w:hRule="exact" w:val="432"/>
        </w:trPr>
        <w:tc>
          <w:tcPr>
            <w:tcW w:w="9468" w:type="dxa"/>
          </w:tcPr>
          <w:p w14:paraId="749BCF3E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</w:tbl>
    <w:p w14:paraId="44FF216E" w14:textId="77777777" w:rsidR="00DA6377" w:rsidRPr="007C0305" w:rsidRDefault="00DA6377" w:rsidP="00DA6377"/>
    <w:p w14:paraId="75D2AD0D" w14:textId="77777777" w:rsidR="00F90D5F" w:rsidRDefault="00F90D5F" w:rsidP="00DA6377">
      <w:pPr>
        <w:rPr>
          <w:rFonts w:ascii="Georgia" w:hAnsi="Georgia"/>
          <w:sz w:val="28"/>
          <w:szCs w:val="28"/>
        </w:rPr>
      </w:pPr>
    </w:p>
    <w:p w14:paraId="0AB2410C" w14:textId="77777777" w:rsidR="00DA6377" w:rsidRPr="007C0305" w:rsidRDefault="00DA6377" w:rsidP="00DA637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Step 2: Identify Benefits and F</w:t>
      </w:r>
      <w:r w:rsidRPr="007C0305">
        <w:rPr>
          <w:rFonts w:ascii="Georgia" w:hAnsi="Georgia"/>
          <w:sz w:val="28"/>
          <w:szCs w:val="28"/>
        </w:rPr>
        <w:t>eatures</w:t>
      </w:r>
      <w:r>
        <w:rPr>
          <w:rFonts w:ascii="Georgia" w:hAnsi="Georgia"/>
          <w:sz w:val="28"/>
          <w:szCs w:val="28"/>
        </w:rPr>
        <w:t xml:space="preserve"> of Volunteer Position</w:t>
      </w:r>
    </w:p>
    <w:p w14:paraId="737612CB" w14:textId="77777777" w:rsidR="00DA6377" w:rsidRPr="00A01085" w:rsidRDefault="00DA6377" w:rsidP="00DA6377">
      <w:pPr>
        <w:numPr>
          <w:ilvl w:val="0"/>
          <w:numId w:val="37"/>
        </w:numPr>
        <w:rPr>
          <w:rFonts w:ascii="Georgia" w:hAnsi="Georgia"/>
          <w:bCs/>
          <w:sz w:val="24"/>
          <w:szCs w:val="24"/>
        </w:rPr>
      </w:pPr>
      <w:r w:rsidRPr="00A01085">
        <w:rPr>
          <w:rFonts w:ascii="Georgia" w:hAnsi="Georgia"/>
          <w:b/>
          <w:bCs/>
          <w:sz w:val="24"/>
          <w:szCs w:val="24"/>
        </w:rPr>
        <w:t>Benefits</w:t>
      </w:r>
      <w:r>
        <w:rPr>
          <w:rFonts w:ascii="Georgia" w:hAnsi="Georgia"/>
          <w:bCs/>
          <w:sz w:val="24"/>
          <w:szCs w:val="24"/>
        </w:rPr>
        <w:t xml:space="preserve">: </w:t>
      </w:r>
      <w:r w:rsidRPr="00A01085">
        <w:rPr>
          <w:rFonts w:ascii="Georgia" w:hAnsi="Georgia"/>
          <w:bCs/>
          <w:sz w:val="24"/>
          <w:szCs w:val="24"/>
        </w:rPr>
        <w:t>What volunteering does for the volunteers, such as teaching them a skill, having fun, meeting people, etc.</w:t>
      </w:r>
    </w:p>
    <w:p w14:paraId="13BBE0BF" w14:textId="77777777" w:rsidR="00DA6377" w:rsidRPr="00A01085" w:rsidRDefault="00DA6377" w:rsidP="00DA6377">
      <w:pPr>
        <w:numPr>
          <w:ilvl w:val="0"/>
          <w:numId w:val="37"/>
        </w:numPr>
        <w:spacing w:after="0" w:line="240" w:lineRule="auto"/>
        <w:rPr>
          <w:rFonts w:ascii="Georgia" w:hAnsi="Georgia"/>
          <w:bCs/>
          <w:sz w:val="24"/>
          <w:szCs w:val="24"/>
        </w:rPr>
      </w:pPr>
      <w:r w:rsidRPr="00A01085">
        <w:rPr>
          <w:rFonts w:ascii="Georgia" w:hAnsi="Georgia"/>
          <w:b/>
          <w:bCs/>
          <w:sz w:val="24"/>
          <w:szCs w:val="24"/>
        </w:rPr>
        <w:t>Features</w:t>
      </w:r>
      <w:r w:rsidRPr="00A01085">
        <w:rPr>
          <w:rFonts w:ascii="Georgia" w:hAnsi="Georgia"/>
          <w:bCs/>
          <w:sz w:val="24"/>
          <w:szCs w:val="24"/>
        </w:rPr>
        <w:t>:</w:t>
      </w:r>
      <w:r>
        <w:rPr>
          <w:rFonts w:ascii="Georgia" w:hAnsi="Georgia"/>
          <w:bCs/>
          <w:sz w:val="24"/>
          <w:szCs w:val="24"/>
        </w:rPr>
        <w:t xml:space="preserve"> </w:t>
      </w:r>
      <w:r w:rsidRPr="00A01085">
        <w:rPr>
          <w:rFonts w:ascii="Georgia" w:hAnsi="Georgia"/>
          <w:bCs/>
          <w:sz w:val="24"/>
          <w:szCs w:val="24"/>
        </w:rPr>
        <w:t>Descriptive elements of the volunteering, such as when, where, doing what with whom, etc.</w:t>
      </w:r>
    </w:p>
    <w:p w14:paraId="29A9C18D" w14:textId="77777777" w:rsidR="00DA6377" w:rsidRDefault="00DA6377" w:rsidP="00DA6377"/>
    <w:p w14:paraId="74751346" w14:textId="77777777" w:rsidR="00F90D5F" w:rsidRDefault="00F90D5F" w:rsidP="00DA6377">
      <w:pPr>
        <w:rPr>
          <w:rFonts w:ascii="Georgia" w:hAnsi="Georgia"/>
          <w:b/>
          <w:sz w:val="24"/>
          <w:szCs w:val="24"/>
          <w:u w:val="single"/>
        </w:rPr>
      </w:pPr>
    </w:p>
    <w:p w14:paraId="4A715BF1" w14:textId="77777777" w:rsidR="00F90D5F" w:rsidRDefault="00F90D5F" w:rsidP="00DA6377">
      <w:pPr>
        <w:rPr>
          <w:rFonts w:ascii="Georgia" w:hAnsi="Georgia"/>
          <w:b/>
          <w:sz w:val="24"/>
          <w:szCs w:val="24"/>
          <w:u w:val="single"/>
        </w:rPr>
      </w:pPr>
    </w:p>
    <w:p w14:paraId="79E0FB99" w14:textId="77777777" w:rsidR="00F90D5F" w:rsidRDefault="00F90D5F" w:rsidP="00DA6377">
      <w:pPr>
        <w:rPr>
          <w:rFonts w:ascii="Georgia" w:hAnsi="Georgia"/>
          <w:b/>
          <w:sz w:val="24"/>
          <w:szCs w:val="24"/>
          <w:u w:val="single"/>
        </w:rPr>
      </w:pPr>
    </w:p>
    <w:p w14:paraId="47210E9F" w14:textId="77777777" w:rsidR="00F90D5F" w:rsidRDefault="00F90D5F" w:rsidP="00DA6377">
      <w:pPr>
        <w:rPr>
          <w:rFonts w:ascii="Georgia" w:hAnsi="Georgia"/>
          <w:b/>
          <w:sz w:val="24"/>
          <w:szCs w:val="24"/>
          <w:u w:val="single"/>
        </w:rPr>
      </w:pPr>
    </w:p>
    <w:p w14:paraId="5A3AD522" w14:textId="77777777" w:rsidR="00F90D5F" w:rsidRDefault="00F90D5F" w:rsidP="00DA6377">
      <w:pPr>
        <w:rPr>
          <w:rFonts w:ascii="Georgia" w:hAnsi="Georgia"/>
          <w:b/>
          <w:sz w:val="24"/>
          <w:szCs w:val="24"/>
          <w:u w:val="single"/>
        </w:rPr>
      </w:pPr>
    </w:p>
    <w:p w14:paraId="1E0F5E5B" w14:textId="77777777" w:rsidR="00F90D5F" w:rsidRDefault="00F90D5F" w:rsidP="00DA6377">
      <w:pPr>
        <w:rPr>
          <w:rFonts w:ascii="Georgia" w:hAnsi="Georgia"/>
          <w:b/>
          <w:sz w:val="24"/>
          <w:szCs w:val="24"/>
          <w:u w:val="single"/>
        </w:rPr>
      </w:pPr>
    </w:p>
    <w:p w14:paraId="7073009B" w14:textId="77777777" w:rsidR="00DA6377" w:rsidRPr="00A01085" w:rsidRDefault="00DA6377" w:rsidP="00DA6377">
      <w:pPr>
        <w:rPr>
          <w:rFonts w:ascii="Georgia" w:hAnsi="Georgia"/>
          <w:b/>
          <w:sz w:val="24"/>
          <w:szCs w:val="24"/>
          <w:u w:val="single"/>
        </w:rPr>
      </w:pPr>
      <w:r w:rsidRPr="00A01085">
        <w:rPr>
          <w:rFonts w:ascii="Georgia" w:hAnsi="Georgia"/>
          <w:b/>
          <w:sz w:val="24"/>
          <w:szCs w:val="24"/>
          <w:u w:val="single"/>
        </w:rPr>
        <w:t>Benefits</w:t>
      </w:r>
    </w:p>
    <w:p w14:paraId="06EB37F8" w14:textId="77777777" w:rsidR="00DA6377" w:rsidRPr="00A01085" w:rsidRDefault="00DA6377" w:rsidP="00DA6377">
      <w:pPr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>What are the</w:t>
      </w:r>
      <w:r w:rsidRPr="00A01085">
        <w:rPr>
          <w:rFonts w:ascii="Georgia" w:hAnsi="Georgia"/>
          <w:b/>
          <w:sz w:val="24"/>
          <w:szCs w:val="24"/>
        </w:rPr>
        <w:t xml:space="preserve"> </w:t>
      </w:r>
      <w:r w:rsidRPr="00A01085">
        <w:rPr>
          <w:rFonts w:ascii="Georgia" w:hAnsi="Georgia"/>
          <w:sz w:val="24"/>
          <w:szCs w:val="24"/>
        </w:rPr>
        <w:t>benefits to volunteering in this position?</w:t>
      </w:r>
    </w:p>
    <w:p w14:paraId="08CEC9BD" w14:textId="77777777" w:rsidR="00DA6377" w:rsidRPr="00A01085" w:rsidRDefault="00DA6377" w:rsidP="00DA6377">
      <w:pPr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 xml:space="preserve">Examples: </w:t>
      </w:r>
    </w:p>
    <w:p w14:paraId="001E0452" w14:textId="77777777" w:rsidR="00DA6377" w:rsidRPr="00A01085" w:rsidRDefault="00DA6377" w:rsidP="00DA6377">
      <w:pPr>
        <w:numPr>
          <w:ilvl w:val="0"/>
          <w:numId w:val="39"/>
        </w:numPr>
        <w:spacing w:after="0" w:line="240" w:lineRule="auto"/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>Increased knowledge, skill, or experience</w:t>
      </w:r>
    </w:p>
    <w:p w14:paraId="1A987B28" w14:textId="77777777" w:rsidR="00DA6377" w:rsidRPr="00A01085" w:rsidRDefault="00DA6377" w:rsidP="00DA6377">
      <w:pPr>
        <w:numPr>
          <w:ilvl w:val="0"/>
          <w:numId w:val="39"/>
        </w:numPr>
        <w:spacing w:after="0" w:line="240" w:lineRule="auto"/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 xml:space="preserve">Professional development </w:t>
      </w:r>
    </w:p>
    <w:p w14:paraId="66B97E4E" w14:textId="77777777" w:rsidR="00DA6377" w:rsidRPr="00A01085" w:rsidRDefault="00DA6377" w:rsidP="00DA6377">
      <w:pPr>
        <w:numPr>
          <w:ilvl w:val="0"/>
          <w:numId w:val="39"/>
        </w:numPr>
        <w:spacing w:after="0" w:line="240" w:lineRule="auto"/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 xml:space="preserve">Networking </w:t>
      </w:r>
    </w:p>
    <w:p w14:paraId="752F5732" w14:textId="77777777" w:rsidR="00DA6377" w:rsidRPr="00A01085" w:rsidRDefault="00DA6377" w:rsidP="00DA6377">
      <w:pPr>
        <w:numPr>
          <w:ilvl w:val="0"/>
          <w:numId w:val="39"/>
        </w:numPr>
        <w:spacing w:after="0" w:line="240" w:lineRule="auto"/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>Reimbursement of expenses</w:t>
      </w:r>
    </w:p>
    <w:p w14:paraId="34311BEA" w14:textId="77777777" w:rsidR="00DA6377" w:rsidRPr="00A01085" w:rsidRDefault="00DA6377" w:rsidP="00DA6377">
      <w:pPr>
        <w:numPr>
          <w:ilvl w:val="0"/>
          <w:numId w:val="39"/>
        </w:numPr>
        <w:spacing w:after="0" w:line="240" w:lineRule="auto"/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>Being a part of your community</w:t>
      </w:r>
    </w:p>
    <w:p w14:paraId="5B08B87F" w14:textId="77777777" w:rsidR="00DA6377" w:rsidRPr="00A01085" w:rsidRDefault="00DA6377" w:rsidP="00DA6377">
      <w:pPr>
        <w:numPr>
          <w:ilvl w:val="0"/>
          <w:numId w:val="39"/>
        </w:numPr>
        <w:spacing w:after="0" w:line="240" w:lineRule="auto"/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 xml:space="preserve">Sense of accomplishment </w:t>
      </w:r>
    </w:p>
    <w:p w14:paraId="789ACDD4" w14:textId="77777777" w:rsidR="00DA6377" w:rsidRPr="00A01085" w:rsidRDefault="00DA6377" w:rsidP="00DA6377">
      <w:pPr>
        <w:numPr>
          <w:ilvl w:val="0"/>
          <w:numId w:val="39"/>
        </w:numPr>
        <w:spacing w:after="0" w:line="240" w:lineRule="auto"/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 xml:space="preserve">Be a part of the solution to social problems locally </w:t>
      </w:r>
    </w:p>
    <w:p w14:paraId="65D73B38" w14:textId="77777777" w:rsidR="00DA6377" w:rsidRPr="00A01085" w:rsidRDefault="00DA6377" w:rsidP="00DA6377">
      <w:pPr>
        <w:numPr>
          <w:ilvl w:val="0"/>
          <w:numId w:val="39"/>
        </w:numPr>
        <w:spacing w:after="0" w:line="240" w:lineRule="auto"/>
        <w:rPr>
          <w:rFonts w:ascii="Georgia" w:hAnsi="Georgia"/>
          <w:sz w:val="24"/>
          <w:szCs w:val="24"/>
        </w:rPr>
      </w:pPr>
      <w:r w:rsidRPr="00A01085">
        <w:rPr>
          <w:rFonts w:ascii="Georgia" w:hAnsi="Georgia"/>
          <w:sz w:val="24"/>
          <w:szCs w:val="24"/>
        </w:rPr>
        <w:t>Others</w:t>
      </w:r>
    </w:p>
    <w:p w14:paraId="0D07C144" w14:textId="77777777" w:rsidR="00DA6377" w:rsidRPr="00C66863" w:rsidRDefault="00DA6377" w:rsidP="00DA6377">
      <w:pPr>
        <w:rPr>
          <w:rFonts w:ascii="Georgia" w:hAnsi="Georgia"/>
          <w:b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4E7F1479" w14:textId="77777777" w:rsidTr="00F90D5F">
        <w:trPr>
          <w:trHeight w:hRule="exact" w:val="432"/>
        </w:trPr>
        <w:tc>
          <w:tcPr>
            <w:tcW w:w="9468" w:type="dxa"/>
          </w:tcPr>
          <w:p w14:paraId="7D8E1315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00AF1D4" w14:textId="77777777" w:rsidTr="00F90D5F">
        <w:trPr>
          <w:trHeight w:hRule="exact" w:val="432"/>
        </w:trPr>
        <w:tc>
          <w:tcPr>
            <w:tcW w:w="9468" w:type="dxa"/>
          </w:tcPr>
          <w:p w14:paraId="7C414BEE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8B99B81" w14:textId="77777777" w:rsidTr="00F90D5F">
        <w:trPr>
          <w:trHeight w:hRule="exact" w:val="432"/>
        </w:trPr>
        <w:tc>
          <w:tcPr>
            <w:tcW w:w="9468" w:type="dxa"/>
          </w:tcPr>
          <w:p w14:paraId="6EEC4255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3845758B" w14:textId="77777777" w:rsidTr="00F90D5F">
        <w:trPr>
          <w:trHeight w:hRule="exact" w:val="432"/>
        </w:trPr>
        <w:tc>
          <w:tcPr>
            <w:tcW w:w="9468" w:type="dxa"/>
          </w:tcPr>
          <w:p w14:paraId="038FA1F9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38195C25" w14:textId="77777777" w:rsidTr="00F90D5F">
        <w:trPr>
          <w:trHeight w:hRule="exact" w:val="432"/>
        </w:trPr>
        <w:tc>
          <w:tcPr>
            <w:tcW w:w="9468" w:type="dxa"/>
          </w:tcPr>
          <w:p w14:paraId="5BBB3627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5D2DABC" w14:textId="77777777" w:rsidTr="00F90D5F">
        <w:trPr>
          <w:trHeight w:hRule="exact" w:val="432"/>
        </w:trPr>
        <w:tc>
          <w:tcPr>
            <w:tcW w:w="9468" w:type="dxa"/>
          </w:tcPr>
          <w:p w14:paraId="3FF0D973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F37B81B" w14:textId="77777777" w:rsidTr="00F90D5F">
        <w:trPr>
          <w:trHeight w:hRule="exact" w:val="432"/>
        </w:trPr>
        <w:tc>
          <w:tcPr>
            <w:tcW w:w="9468" w:type="dxa"/>
          </w:tcPr>
          <w:p w14:paraId="551E1C7D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</w:tbl>
    <w:p w14:paraId="179ED5B4" w14:textId="77777777" w:rsidR="00DA6377" w:rsidRPr="00B61C15" w:rsidRDefault="00DA6377" w:rsidP="00DA6377">
      <w:pPr>
        <w:rPr>
          <w:rFonts w:ascii="Georgia" w:hAnsi="Georgia"/>
          <w:b/>
        </w:rPr>
      </w:pPr>
    </w:p>
    <w:p w14:paraId="43791177" w14:textId="77777777" w:rsidR="00DA6377" w:rsidRPr="00112C43" w:rsidRDefault="00DA6377" w:rsidP="00DA6377">
      <w:pPr>
        <w:rPr>
          <w:rFonts w:ascii="Georgia" w:hAnsi="Georgia"/>
          <w:b/>
          <w:sz w:val="24"/>
          <w:szCs w:val="24"/>
          <w:u w:val="single"/>
        </w:rPr>
      </w:pPr>
      <w:r w:rsidRPr="00112C43">
        <w:rPr>
          <w:rFonts w:ascii="Georgia" w:hAnsi="Georgia"/>
          <w:b/>
          <w:sz w:val="24"/>
          <w:szCs w:val="24"/>
          <w:u w:val="single"/>
        </w:rPr>
        <w:t>Features</w:t>
      </w:r>
    </w:p>
    <w:p w14:paraId="169FC91E" w14:textId="77777777" w:rsidR="00DA6377" w:rsidRPr="00112C43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112C43">
        <w:rPr>
          <w:rFonts w:ascii="Georgia" w:hAnsi="Georgia"/>
          <w:b/>
          <w:sz w:val="24"/>
          <w:szCs w:val="24"/>
        </w:rPr>
        <w:t>What</w:t>
      </w:r>
    </w:p>
    <w:p w14:paraId="0AF330EF" w14:textId="77777777" w:rsidR="00DA6377" w:rsidRPr="00112C43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112C43">
        <w:rPr>
          <w:rFonts w:ascii="Georgia" w:hAnsi="Georgia"/>
          <w:sz w:val="24"/>
          <w:szCs w:val="24"/>
        </w:rPr>
        <w:t>Describe the overall position is a clear, comprehensive, concise manner.</w:t>
      </w:r>
      <w:r w:rsidRPr="00112C43">
        <w:rPr>
          <w:rFonts w:ascii="Georgia" w:hAnsi="Georgia"/>
          <w:b/>
          <w:sz w:val="24"/>
          <w:szCs w:val="24"/>
        </w:rPr>
        <w:t xml:space="preserve">  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23A554A7" w14:textId="77777777" w:rsidTr="00F90D5F">
        <w:trPr>
          <w:trHeight w:hRule="exact" w:val="432"/>
        </w:trPr>
        <w:tc>
          <w:tcPr>
            <w:tcW w:w="9468" w:type="dxa"/>
          </w:tcPr>
          <w:p w14:paraId="2EA8FAAC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4E23CA57" w14:textId="77777777" w:rsidTr="00F90D5F">
        <w:trPr>
          <w:trHeight w:hRule="exact" w:val="432"/>
        </w:trPr>
        <w:tc>
          <w:tcPr>
            <w:tcW w:w="9468" w:type="dxa"/>
          </w:tcPr>
          <w:p w14:paraId="18AD5F0A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4678E356" w14:textId="77777777" w:rsidTr="00F90D5F">
        <w:trPr>
          <w:trHeight w:hRule="exact" w:val="432"/>
        </w:trPr>
        <w:tc>
          <w:tcPr>
            <w:tcW w:w="9468" w:type="dxa"/>
          </w:tcPr>
          <w:p w14:paraId="4E163EED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F90D5F" w:rsidRPr="00183ED1" w14:paraId="7D2E5157" w14:textId="77777777" w:rsidTr="00F90D5F">
        <w:trPr>
          <w:trHeight w:hRule="exact" w:val="432"/>
        </w:trPr>
        <w:tc>
          <w:tcPr>
            <w:tcW w:w="9468" w:type="dxa"/>
          </w:tcPr>
          <w:p w14:paraId="539B057C" w14:textId="77777777" w:rsidR="00F90D5F" w:rsidRPr="00BC35AB" w:rsidRDefault="00F90D5F" w:rsidP="0070405C">
            <w:pPr>
              <w:rPr>
                <w:rFonts w:ascii="Georgia" w:hAnsi="Georgia"/>
              </w:rPr>
            </w:pPr>
          </w:p>
        </w:tc>
      </w:tr>
      <w:tr w:rsidR="00F90D5F" w:rsidRPr="00183ED1" w14:paraId="368EB23A" w14:textId="77777777" w:rsidTr="00F90D5F">
        <w:trPr>
          <w:trHeight w:hRule="exact" w:val="432"/>
        </w:trPr>
        <w:tc>
          <w:tcPr>
            <w:tcW w:w="9468" w:type="dxa"/>
          </w:tcPr>
          <w:p w14:paraId="3BC2ADB4" w14:textId="77777777" w:rsidR="00F90D5F" w:rsidRPr="00BC35AB" w:rsidRDefault="00F90D5F" w:rsidP="0070405C">
            <w:pPr>
              <w:rPr>
                <w:rFonts w:ascii="Georgia" w:hAnsi="Georgia"/>
              </w:rPr>
            </w:pPr>
          </w:p>
        </w:tc>
      </w:tr>
    </w:tbl>
    <w:p w14:paraId="26B640E5" w14:textId="77777777" w:rsidR="00DA6377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38E46530" w14:textId="77777777" w:rsidR="00DA6377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1B581AC3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1E076D74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2D0AADAB" w14:textId="77777777" w:rsidR="00DA6377" w:rsidRPr="00112C43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112C43">
        <w:rPr>
          <w:rFonts w:ascii="Georgia" w:hAnsi="Georgia"/>
          <w:b/>
          <w:sz w:val="24"/>
          <w:szCs w:val="24"/>
        </w:rPr>
        <w:lastRenderedPageBreak/>
        <w:t>When</w:t>
      </w:r>
    </w:p>
    <w:p w14:paraId="0DB53AB0" w14:textId="77777777" w:rsidR="00DA6377" w:rsidRPr="00112C43" w:rsidRDefault="00DA6377" w:rsidP="00DA6377">
      <w:pPr>
        <w:spacing w:after="0" w:line="240" w:lineRule="auto"/>
        <w:rPr>
          <w:rFonts w:ascii="Georgia" w:hAnsi="Georgia"/>
          <w:sz w:val="24"/>
          <w:szCs w:val="24"/>
        </w:rPr>
      </w:pPr>
      <w:r w:rsidRPr="00112C43">
        <w:rPr>
          <w:rFonts w:ascii="Georgia" w:hAnsi="Georgia"/>
          <w:sz w:val="24"/>
          <w:szCs w:val="24"/>
        </w:rPr>
        <w:t>What is the time commitment for this position? Is it a</w:t>
      </w:r>
      <w:r>
        <w:rPr>
          <w:rFonts w:ascii="Georgia" w:hAnsi="Georgia"/>
          <w:sz w:val="24"/>
          <w:szCs w:val="24"/>
        </w:rPr>
        <w:t>n</w:t>
      </w:r>
      <w:r w:rsidRPr="00112C43">
        <w:rPr>
          <w:rFonts w:ascii="Georgia" w:hAnsi="Georgia"/>
          <w:sz w:val="24"/>
          <w:szCs w:val="24"/>
        </w:rPr>
        <w:t xml:space="preserve"> ongoing</w:t>
      </w:r>
      <w:r>
        <w:rPr>
          <w:rFonts w:ascii="Georgia" w:hAnsi="Georgia"/>
          <w:sz w:val="24"/>
          <w:szCs w:val="24"/>
        </w:rPr>
        <w:t>,</w:t>
      </w:r>
      <w:r w:rsidRPr="00112C43">
        <w:rPr>
          <w:rFonts w:ascii="Georgia" w:hAnsi="Georgia"/>
          <w:sz w:val="24"/>
          <w:szCs w:val="24"/>
        </w:rPr>
        <w:t xml:space="preserve"> regularly scheduled opportunity, a one day service project, or could the volunteer complete the position requirements according to their schedule?  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19DE4973" w14:textId="77777777" w:rsidTr="00F90D5F">
        <w:trPr>
          <w:trHeight w:hRule="exact" w:val="432"/>
        </w:trPr>
        <w:tc>
          <w:tcPr>
            <w:tcW w:w="9468" w:type="dxa"/>
          </w:tcPr>
          <w:p w14:paraId="7C9922F0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4BF04FD9" w14:textId="77777777" w:rsidTr="00F90D5F">
        <w:trPr>
          <w:trHeight w:hRule="exact" w:val="432"/>
        </w:trPr>
        <w:tc>
          <w:tcPr>
            <w:tcW w:w="9468" w:type="dxa"/>
          </w:tcPr>
          <w:p w14:paraId="7FB488C8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34C7206E" w14:textId="77777777" w:rsidTr="00F90D5F">
        <w:trPr>
          <w:trHeight w:hRule="exact" w:val="432"/>
        </w:trPr>
        <w:tc>
          <w:tcPr>
            <w:tcW w:w="9468" w:type="dxa"/>
          </w:tcPr>
          <w:p w14:paraId="5D3426F3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</w:tbl>
    <w:p w14:paraId="5633E1DE" w14:textId="77777777" w:rsidR="00DA6377" w:rsidRDefault="00DA6377" w:rsidP="00DA6377">
      <w:pPr>
        <w:rPr>
          <w:rFonts w:ascii="Georgia" w:hAnsi="Georgia"/>
        </w:rPr>
      </w:pPr>
    </w:p>
    <w:p w14:paraId="1F6CED8C" w14:textId="77777777" w:rsidR="00DA6377" w:rsidRPr="00112C43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112C43">
        <w:rPr>
          <w:rFonts w:ascii="Georgia" w:hAnsi="Georgia"/>
          <w:b/>
          <w:sz w:val="24"/>
          <w:szCs w:val="24"/>
        </w:rPr>
        <w:t>Where</w:t>
      </w:r>
    </w:p>
    <w:p w14:paraId="30E1DCEA" w14:textId="77777777" w:rsidR="00DA6377" w:rsidRPr="00112C43" w:rsidRDefault="00DA6377" w:rsidP="00DA6377">
      <w:pPr>
        <w:spacing w:after="0" w:line="240" w:lineRule="auto"/>
        <w:rPr>
          <w:rFonts w:ascii="Georgia" w:hAnsi="Georgia"/>
          <w:sz w:val="24"/>
          <w:szCs w:val="24"/>
        </w:rPr>
      </w:pPr>
      <w:r w:rsidRPr="00112C43">
        <w:rPr>
          <w:rFonts w:ascii="Georgia" w:hAnsi="Georgia"/>
          <w:sz w:val="24"/>
          <w:szCs w:val="24"/>
        </w:rPr>
        <w:t>Where is the volunteer opportunity? Does the position require the volunteer to be in a certain place or can the position requirements be carried out anywhere? Is it a virtual volunteer opportunity?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5DA5ADE8" w14:textId="77777777" w:rsidTr="00F90D5F">
        <w:trPr>
          <w:trHeight w:hRule="exact" w:val="432"/>
        </w:trPr>
        <w:tc>
          <w:tcPr>
            <w:tcW w:w="9468" w:type="dxa"/>
          </w:tcPr>
          <w:p w14:paraId="63E4DAAB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A8DF02D" w14:textId="77777777" w:rsidTr="00F90D5F">
        <w:trPr>
          <w:trHeight w:hRule="exact" w:val="432"/>
        </w:trPr>
        <w:tc>
          <w:tcPr>
            <w:tcW w:w="9468" w:type="dxa"/>
          </w:tcPr>
          <w:p w14:paraId="380D8AAD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2DB8C20" w14:textId="77777777" w:rsidTr="00F90D5F">
        <w:trPr>
          <w:trHeight w:hRule="exact" w:val="432"/>
        </w:trPr>
        <w:tc>
          <w:tcPr>
            <w:tcW w:w="9468" w:type="dxa"/>
          </w:tcPr>
          <w:p w14:paraId="3243ECAE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</w:tbl>
    <w:p w14:paraId="1DFEC0FA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6B9B9B50" w14:textId="77777777" w:rsidR="00DA6377" w:rsidRPr="00112C43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112C43">
        <w:rPr>
          <w:rFonts w:ascii="Georgia" w:hAnsi="Georgia"/>
          <w:b/>
          <w:sz w:val="24"/>
          <w:szCs w:val="24"/>
        </w:rPr>
        <w:t>Why</w:t>
      </w:r>
    </w:p>
    <w:p w14:paraId="4BA23749" w14:textId="77777777" w:rsidR="00DA6377" w:rsidRPr="00112C43" w:rsidRDefault="00DA6377" w:rsidP="00DA6377">
      <w:pPr>
        <w:spacing w:after="0" w:line="240" w:lineRule="auto"/>
        <w:rPr>
          <w:rFonts w:ascii="Georgia" w:hAnsi="Georgia"/>
          <w:sz w:val="24"/>
          <w:szCs w:val="24"/>
        </w:rPr>
      </w:pPr>
      <w:r w:rsidRPr="00112C43">
        <w:rPr>
          <w:rFonts w:ascii="Georgia" w:hAnsi="Georgia"/>
          <w:sz w:val="24"/>
          <w:szCs w:val="24"/>
        </w:rPr>
        <w:t xml:space="preserve">What need is this volunteer opportunity filling? 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284BB0C0" w14:textId="77777777" w:rsidTr="00F90D5F">
        <w:trPr>
          <w:trHeight w:hRule="exact" w:val="432"/>
        </w:trPr>
        <w:tc>
          <w:tcPr>
            <w:tcW w:w="9468" w:type="dxa"/>
          </w:tcPr>
          <w:p w14:paraId="292FC2AA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A64AF18" w14:textId="77777777" w:rsidTr="00F90D5F">
        <w:trPr>
          <w:trHeight w:hRule="exact" w:val="432"/>
        </w:trPr>
        <w:tc>
          <w:tcPr>
            <w:tcW w:w="9468" w:type="dxa"/>
          </w:tcPr>
          <w:p w14:paraId="7AC88A0B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65ABD29E" w14:textId="77777777" w:rsidTr="00F90D5F">
        <w:trPr>
          <w:trHeight w:hRule="exact" w:val="432"/>
        </w:trPr>
        <w:tc>
          <w:tcPr>
            <w:tcW w:w="9468" w:type="dxa"/>
          </w:tcPr>
          <w:p w14:paraId="039E2987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F90D5F" w:rsidRPr="00183ED1" w14:paraId="60308D18" w14:textId="77777777" w:rsidTr="00F90D5F">
        <w:trPr>
          <w:trHeight w:hRule="exact" w:val="432"/>
        </w:trPr>
        <w:tc>
          <w:tcPr>
            <w:tcW w:w="9468" w:type="dxa"/>
          </w:tcPr>
          <w:p w14:paraId="60D4D65D" w14:textId="77777777" w:rsidR="00F90D5F" w:rsidRPr="00BC35AB" w:rsidRDefault="00F90D5F" w:rsidP="0070405C">
            <w:pPr>
              <w:rPr>
                <w:rFonts w:ascii="Georgia" w:hAnsi="Georgia"/>
              </w:rPr>
            </w:pPr>
          </w:p>
        </w:tc>
      </w:tr>
    </w:tbl>
    <w:p w14:paraId="0BBBE88B" w14:textId="77777777" w:rsidR="00DA6377" w:rsidRDefault="00DA6377" w:rsidP="00DA6377"/>
    <w:p w14:paraId="42D4DA9D" w14:textId="77777777" w:rsidR="00DA6377" w:rsidRPr="00112C43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112C43">
        <w:rPr>
          <w:rFonts w:ascii="Georgia" w:hAnsi="Georgia"/>
          <w:b/>
          <w:sz w:val="24"/>
          <w:szCs w:val="24"/>
        </w:rPr>
        <w:t>With Whom</w:t>
      </w:r>
    </w:p>
    <w:p w14:paraId="7AD382C3" w14:textId="77777777" w:rsidR="00DA6377" w:rsidRPr="00112C43" w:rsidRDefault="00DA6377" w:rsidP="00DA6377">
      <w:pPr>
        <w:spacing w:after="0" w:line="240" w:lineRule="auto"/>
        <w:rPr>
          <w:rFonts w:ascii="Georgia" w:hAnsi="Georgia"/>
          <w:sz w:val="24"/>
          <w:szCs w:val="24"/>
        </w:rPr>
      </w:pPr>
      <w:r w:rsidRPr="00112C43">
        <w:rPr>
          <w:rFonts w:ascii="Georgia" w:hAnsi="Georgia"/>
          <w:sz w:val="24"/>
          <w:szCs w:val="24"/>
        </w:rPr>
        <w:t>Will the volunteer be working with other individuals to carry out their duties?</w:t>
      </w:r>
      <w:r w:rsidRPr="00112C43">
        <w:rPr>
          <w:rFonts w:ascii="Georgia" w:hAnsi="Georgia"/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515F5055" w14:textId="77777777" w:rsidTr="00F90D5F">
        <w:trPr>
          <w:trHeight w:hRule="exact" w:val="432"/>
        </w:trPr>
        <w:tc>
          <w:tcPr>
            <w:tcW w:w="9468" w:type="dxa"/>
          </w:tcPr>
          <w:p w14:paraId="1F4C68DB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3058E121" w14:textId="77777777" w:rsidTr="00F90D5F">
        <w:trPr>
          <w:trHeight w:hRule="exact" w:val="432"/>
        </w:trPr>
        <w:tc>
          <w:tcPr>
            <w:tcW w:w="9468" w:type="dxa"/>
          </w:tcPr>
          <w:p w14:paraId="50999E40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0865D649" w14:textId="77777777" w:rsidTr="00F90D5F">
        <w:trPr>
          <w:trHeight w:hRule="exact" w:val="432"/>
        </w:trPr>
        <w:tc>
          <w:tcPr>
            <w:tcW w:w="9468" w:type="dxa"/>
          </w:tcPr>
          <w:p w14:paraId="5CC18DB2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F90D5F" w:rsidRPr="00183ED1" w14:paraId="5AB7C087" w14:textId="77777777" w:rsidTr="00F90D5F">
        <w:trPr>
          <w:trHeight w:hRule="exact" w:val="432"/>
        </w:trPr>
        <w:tc>
          <w:tcPr>
            <w:tcW w:w="9468" w:type="dxa"/>
          </w:tcPr>
          <w:p w14:paraId="72845B84" w14:textId="77777777" w:rsidR="00F90D5F" w:rsidRPr="00BC35AB" w:rsidRDefault="00F90D5F" w:rsidP="0070405C">
            <w:pPr>
              <w:rPr>
                <w:rFonts w:ascii="Georgia" w:hAnsi="Georgia"/>
              </w:rPr>
            </w:pPr>
          </w:p>
        </w:tc>
      </w:tr>
    </w:tbl>
    <w:p w14:paraId="45DA6238" w14:textId="77777777" w:rsidR="00DA6377" w:rsidRDefault="00DA6377" w:rsidP="00DA6377">
      <w:pPr>
        <w:rPr>
          <w:rFonts w:ascii="Georgia" w:hAnsi="Georgia"/>
        </w:rPr>
      </w:pPr>
    </w:p>
    <w:p w14:paraId="5661D255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01CEF82D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7C137C09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128A4D20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5EBD8596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27BAB7D7" w14:textId="77777777" w:rsidR="00F90D5F" w:rsidRDefault="00F90D5F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65F6E4EB" w14:textId="77777777" w:rsidR="00DA6377" w:rsidRPr="00112C43" w:rsidRDefault="00DA6377" w:rsidP="00DA6377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112C43">
        <w:rPr>
          <w:rFonts w:ascii="Georgia" w:hAnsi="Georgia"/>
          <w:b/>
          <w:sz w:val="24"/>
          <w:szCs w:val="24"/>
        </w:rPr>
        <w:lastRenderedPageBreak/>
        <w:t>Other Key Information</w:t>
      </w:r>
    </w:p>
    <w:p w14:paraId="4BB8FEC3" w14:textId="77777777" w:rsidR="00DA6377" w:rsidRPr="00112C43" w:rsidRDefault="00DA6377" w:rsidP="00DA6377">
      <w:pPr>
        <w:spacing w:after="0" w:line="240" w:lineRule="auto"/>
        <w:rPr>
          <w:rFonts w:ascii="Georgia" w:hAnsi="Georgia"/>
          <w:sz w:val="24"/>
          <w:szCs w:val="24"/>
        </w:rPr>
      </w:pPr>
      <w:r w:rsidRPr="00112C43">
        <w:rPr>
          <w:rFonts w:ascii="Georgia" w:hAnsi="Georgia"/>
          <w:b/>
          <w:sz w:val="24"/>
          <w:szCs w:val="24"/>
        </w:rPr>
        <w:t xml:space="preserve"> </w:t>
      </w:r>
      <w:r w:rsidRPr="00112C43">
        <w:rPr>
          <w:rFonts w:ascii="Georgia" w:hAnsi="Georgia"/>
          <w:sz w:val="24"/>
          <w:szCs w:val="24"/>
        </w:rPr>
        <w:t>Is there any other critical information for the volunteer to know about this position?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404E6EFD" w14:textId="77777777" w:rsidTr="00F90D5F">
        <w:trPr>
          <w:trHeight w:hRule="exact" w:val="432"/>
        </w:trPr>
        <w:tc>
          <w:tcPr>
            <w:tcW w:w="9468" w:type="dxa"/>
          </w:tcPr>
          <w:p w14:paraId="13124E31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C7F0A9C" w14:textId="77777777" w:rsidTr="00F90D5F">
        <w:trPr>
          <w:trHeight w:hRule="exact" w:val="432"/>
        </w:trPr>
        <w:tc>
          <w:tcPr>
            <w:tcW w:w="9468" w:type="dxa"/>
          </w:tcPr>
          <w:p w14:paraId="1C04BACD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5ACF3F43" w14:textId="77777777" w:rsidTr="00F90D5F">
        <w:trPr>
          <w:trHeight w:hRule="exact" w:val="432"/>
        </w:trPr>
        <w:tc>
          <w:tcPr>
            <w:tcW w:w="9468" w:type="dxa"/>
          </w:tcPr>
          <w:p w14:paraId="30C6EF18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F90D5F" w:rsidRPr="00183ED1" w14:paraId="5DAD4058" w14:textId="77777777" w:rsidTr="00F90D5F">
        <w:trPr>
          <w:trHeight w:hRule="exact" w:val="432"/>
        </w:trPr>
        <w:tc>
          <w:tcPr>
            <w:tcW w:w="9468" w:type="dxa"/>
          </w:tcPr>
          <w:p w14:paraId="3CCB489B" w14:textId="77777777" w:rsidR="00F90D5F" w:rsidRPr="00BC35AB" w:rsidRDefault="00F90D5F" w:rsidP="0070405C">
            <w:pPr>
              <w:rPr>
                <w:rFonts w:ascii="Georgia" w:hAnsi="Georgia"/>
              </w:rPr>
            </w:pPr>
          </w:p>
        </w:tc>
      </w:tr>
    </w:tbl>
    <w:p w14:paraId="5BBADB7C" w14:textId="77777777" w:rsidR="00DA6377" w:rsidRDefault="00DA6377" w:rsidP="00DA6377">
      <w:pPr>
        <w:autoSpaceDE w:val="0"/>
        <w:autoSpaceDN w:val="0"/>
        <w:adjustRightInd w:val="0"/>
        <w:rPr>
          <w:rFonts w:ascii="Georgia" w:hAnsi="Georgia" w:cs="Verdana"/>
        </w:rPr>
      </w:pPr>
    </w:p>
    <w:p w14:paraId="2A82FE56" w14:textId="77777777" w:rsidR="00DA6377" w:rsidRPr="00112C43" w:rsidRDefault="00DA6377" w:rsidP="00DA6377">
      <w:pPr>
        <w:autoSpaceDE w:val="0"/>
        <w:autoSpaceDN w:val="0"/>
        <w:adjustRightInd w:val="0"/>
        <w:rPr>
          <w:rFonts w:ascii="Georgia" w:hAnsi="Georgia" w:cs="Verdana"/>
          <w:b/>
          <w:sz w:val="24"/>
          <w:szCs w:val="24"/>
        </w:rPr>
      </w:pPr>
      <w:r w:rsidRPr="00112C43">
        <w:rPr>
          <w:rFonts w:ascii="Georgia" w:hAnsi="Georgia" w:cs="Verdana"/>
          <w:b/>
          <w:sz w:val="24"/>
          <w:szCs w:val="24"/>
        </w:rPr>
        <w:t>Possible Barriers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5D21F672" w14:textId="77777777" w:rsidTr="00F90D5F">
        <w:trPr>
          <w:trHeight w:hRule="exact" w:val="432"/>
        </w:trPr>
        <w:tc>
          <w:tcPr>
            <w:tcW w:w="9468" w:type="dxa"/>
          </w:tcPr>
          <w:p w14:paraId="7E63FE5B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2713D61C" w14:textId="77777777" w:rsidTr="00F90D5F">
        <w:trPr>
          <w:trHeight w:hRule="exact" w:val="432"/>
        </w:trPr>
        <w:tc>
          <w:tcPr>
            <w:tcW w:w="9468" w:type="dxa"/>
          </w:tcPr>
          <w:p w14:paraId="7AF86A52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19E148A" w14:textId="77777777" w:rsidTr="00F90D5F">
        <w:trPr>
          <w:trHeight w:hRule="exact" w:val="432"/>
        </w:trPr>
        <w:tc>
          <w:tcPr>
            <w:tcW w:w="9468" w:type="dxa"/>
          </w:tcPr>
          <w:p w14:paraId="3F09AF7D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F90D5F" w:rsidRPr="00183ED1" w14:paraId="3D63264F" w14:textId="77777777" w:rsidTr="00F90D5F">
        <w:trPr>
          <w:trHeight w:hRule="exact" w:val="432"/>
        </w:trPr>
        <w:tc>
          <w:tcPr>
            <w:tcW w:w="9468" w:type="dxa"/>
          </w:tcPr>
          <w:p w14:paraId="41AA4D45" w14:textId="77777777" w:rsidR="00F90D5F" w:rsidRPr="00BC35AB" w:rsidRDefault="00F90D5F" w:rsidP="0070405C">
            <w:pPr>
              <w:rPr>
                <w:rFonts w:ascii="Georgia" w:hAnsi="Georgia"/>
              </w:rPr>
            </w:pPr>
          </w:p>
        </w:tc>
      </w:tr>
    </w:tbl>
    <w:p w14:paraId="5886F2EF" w14:textId="77777777" w:rsidR="00DA6377" w:rsidRDefault="00DA6377" w:rsidP="00DA6377">
      <w:pPr>
        <w:autoSpaceDE w:val="0"/>
        <w:autoSpaceDN w:val="0"/>
        <w:adjustRightInd w:val="0"/>
        <w:rPr>
          <w:rFonts w:ascii="Georgia" w:hAnsi="Georgia" w:cs="Verdana"/>
        </w:rPr>
      </w:pPr>
    </w:p>
    <w:p w14:paraId="4C229DF4" w14:textId="77777777" w:rsidR="00DA6377" w:rsidRPr="00136BB6" w:rsidRDefault="00DA6377" w:rsidP="00DA6377">
      <w:pPr>
        <w:spacing w:after="0" w:line="240" w:lineRule="auto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Cs/>
          <w:sz w:val="28"/>
          <w:szCs w:val="28"/>
        </w:rPr>
        <w:br w:type="page"/>
      </w:r>
      <w:r w:rsidRPr="00136BB6">
        <w:rPr>
          <w:rFonts w:ascii="Georgia" w:hAnsi="Georgia"/>
          <w:b/>
          <w:bCs/>
          <w:sz w:val="28"/>
          <w:szCs w:val="28"/>
        </w:rPr>
        <w:lastRenderedPageBreak/>
        <w:t>Step 3: Craft a Powerful Message</w:t>
      </w:r>
    </w:p>
    <w:p w14:paraId="67127F64" w14:textId="77777777" w:rsidR="00DA6377" w:rsidRPr="00112C43" w:rsidRDefault="00DA6377" w:rsidP="00DA6377">
      <w:pPr>
        <w:spacing w:after="0" w:line="240" w:lineRule="auto"/>
        <w:rPr>
          <w:rFonts w:ascii="Georgia" w:hAnsi="Georgia" w:cs="Verdana"/>
          <w:sz w:val="24"/>
          <w:szCs w:val="24"/>
        </w:rPr>
      </w:pPr>
      <w:r w:rsidRPr="00112C43">
        <w:rPr>
          <w:rFonts w:ascii="Georgia" w:hAnsi="Georgia" w:cs="Verdana"/>
          <w:sz w:val="24"/>
          <w:szCs w:val="24"/>
        </w:rPr>
        <w:t>Simplify your message and get creative.</w:t>
      </w:r>
    </w:p>
    <w:p w14:paraId="4BAE12CB" w14:textId="77777777" w:rsidR="00DA6377" w:rsidRPr="00112C43" w:rsidRDefault="00DA6377" w:rsidP="00DA6377">
      <w:pPr>
        <w:spacing w:after="0" w:line="240" w:lineRule="auto"/>
        <w:rPr>
          <w:rFonts w:ascii="Georgia" w:hAnsi="Georgia"/>
          <w:bCs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DA6377" w:rsidRPr="00183ED1" w14:paraId="4288653E" w14:textId="77777777" w:rsidTr="00136BB6">
        <w:trPr>
          <w:trHeight w:hRule="exact" w:val="432"/>
        </w:trPr>
        <w:tc>
          <w:tcPr>
            <w:tcW w:w="9468" w:type="dxa"/>
          </w:tcPr>
          <w:p w14:paraId="7013CC10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065F9FE0" w14:textId="77777777" w:rsidTr="00136BB6">
        <w:trPr>
          <w:trHeight w:hRule="exact" w:val="432"/>
        </w:trPr>
        <w:tc>
          <w:tcPr>
            <w:tcW w:w="9468" w:type="dxa"/>
          </w:tcPr>
          <w:p w14:paraId="05A0D6DD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29F527A" w14:textId="77777777" w:rsidTr="00136BB6">
        <w:trPr>
          <w:trHeight w:hRule="exact" w:val="432"/>
        </w:trPr>
        <w:tc>
          <w:tcPr>
            <w:tcW w:w="9468" w:type="dxa"/>
          </w:tcPr>
          <w:p w14:paraId="1D8501B6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A25023A" w14:textId="77777777" w:rsidTr="00136BB6">
        <w:trPr>
          <w:trHeight w:hRule="exact" w:val="432"/>
        </w:trPr>
        <w:tc>
          <w:tcPr>
            <w:tcW w:w="9468" w:type="dxa"/>
          </w:tcPr>
          <w:p w14:paraId="052BBE02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6B2D6E86" w14:textId="77777777" w:rsidTr="00136BB6">
        <w:trPr>
          <w:trHeight w:hRule="exact" w:val="432"/>
        </w:trPr>
        <w:tc>
          <w:tcPr>
            <w:tcW w:w="9468" w:type="dxa"/>
          </w:tcPr>
          <w:p w14:paraId="03338978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E497407" w14:textId="77777777" w:rsidTr="00136BB6">
        <w:trPr>
          <w:trHeight w:hRule="exact" w:val="432"/>
        </w:trPr>
        <w:tc>
          <w:tcPr>
            <w:tcW w:w="9468" w:type="dxa"/>
          </w:tcPr>
          <w:p w14:paraId="48F5F1C8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0B0FA0A2" w14:textId="77777777" w:rsidTr="00136BB6">
        <w:trPr>
          <w:trHeight w:hRule="exact" w:val="432"/>
        </w:trPr>
        <w:tc>
          <w:tcPr>
            <w:tcW w:w="9468" w:type="dxa"/>
          </w:tcPr>
          <w:p w14:paraId="02F4F961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0F2DF87C" w14:textId="77777777" w:rsidTr="00136BB6">
        <w:trPr>
          <w:trHeight w:hRule="exact" w:val="432"/>
        </w:trPr>
        <w:tc>
          <w:tcPr>
            <w:tcW w:w="9468" w:type="dxa"/>
          </w:tcPr>
          <w:p w14:paraId="719228A3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C6C5136" w14:textId="77777777" w:rsidTr="00136BB6">
        <w:trPr>
          <w:trHeight w:hRule="exact" w:val="432"/>
        </w:trPr>
        <w:tc>
          <w:tcPr>
            <w:tcW w:w="9468" w:type="dxa"/>
          </w:tcPr>
          <w:p w14:paraId="71A25A3A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2B297D43" w14:textId="77777777" w:rsidTr="00136BB6">
        <w:trPr>
          <w:trHeight w:hRule="exact" w:val="432"/>
        </w:trPr>
        <w:tc>
          <w:tcPr>
            <w:tcW w:w="9468" w:type="dxa"/>
          </w:tcPr>
          <w:p w14:paraId="62748544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D5E2ED0" w14:textId="77777777" w:rsidTr="00136BB6">
        <w:trPr>
          <w:trHeight w:hRule="exact" w:val="432"/>
        </w:trPr>
        <w:tc>
          <w:tcPr>
            <w:tcW w:w="9468" w:type="dxa"/>
          </w:tcPr>
          <w:p w14:paraId="71B73AF8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668A6C18" w14:textId="77777777" w:rsidTr="00136BB6">
        <w:trPr>
          <w:trHeight w:hRule="exact" w:val="432"/>
        </w:trPr>
        <w:tc>
          <w:tcPr>
            <w:tcW w:w="9468" w:type="dxa"/>
          </w:tcPr>
          <w:p w14:paraId="413698A3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2E3AFE88" w14:textId="77777777" w:rsidTr="00136BB6">
        <w:trPr>
          <w:trHeight w:hRule="exact" w:val="432"/>
        </w:trPr>
        <w:tc>
          <w:tcPr>
            <w:tcW w:w="9468" w:type="dxa"/>
          </w:tcPr>
          <w:p w14:paraId="6761CE7A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3C4FD2C6" w14:textId="77777777" w:rsidTr="00136BB6">
        <w:trPr>
          <w:trHeight w:hRule="exact" w:val="432"/>
        </w:trPr>
        <w:tc>
          <w:tcPr>
            <w:tcW w:w="9468" w:type="dxa"/>
          </w:tcPr>
          <w:p w14:paraId="28436393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3D58E989" w14:textId="77777777" w:rsidTr="00136BB6">
        <w:trPr>
          <w:trHeight w:hRule="exact" w:val="432"/>
        </w:trPr>
        <w:tc>
          <w:tcPr>
            <w:tcW w:w="9468" w:type="dxa"/>
          </w:tcPr>
          <w:p w14:paraId="5D55BDA2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0676162" w14:textId="77777777" w:rsidTr="00136BB6">
        <w:trPr>
          <w:trHeight w:hRule="exact" w:val="432"/>
        </w:trPr>
        <w:tc>
          <w:tcPr>
            <w:tcW w:w="9468" w:type="dxa"/>
          </w:tcPr>
          <w:p w14:paraId="17040603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69CBB07" w14:textId="77777777" w:rsidTr="00136BB6">
        <w:trPr>
          <w:trHeight w:hRule="exact" w:val="432"/>
        </w:trPr>
        <w:tc>
          <w:tcPr>
            <w:tcW w:w="9468" w:type="dxa"/>
          </w:tcPr>
          <w:p w14:paraId="690F9A3B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77C68C2C" w14:textId="77777777" w:rsidTr="00136BB6">
        <w:trPr>
          <w:trHeight w:hRule="exact" w:val="432"/>
        </w:trPr>
        <w:tc>
          <w:tcPr>
            <w:tcW w:w="9468" w:type="dxa"/>
          </w:tcPr>
          <w:p w14:paraId="15BFBD1C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6CD174E4" w14:textId="77777777" w:rsidTr="00136BB6">
        <w:trPr>
          <w:trHeight w:hRule="exact" w:val="432"/>
        </w:trPr>
        <w:tc>
          <w:tcPr>
            <w:tcW w:w="9468" w:type="dxa"/>
          </w:tcPr>
          <w:p w14:paraId="16FC6C3F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181E34F0" w14:textId="77777777" w:rsidTr="00136BB6">
        <w:trPr>
          <w:trHeight w:hRule="exact" w:val="432"/>
        </w:trPr>
        <w:tc>
          <w:tcPr>
            <w:tcW w:w="9468" w:type="dxa"/>
          </w:tcPr>
          <w:p w14:paraId="3A7E3E06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3F4FE8BB" w14:textId="77777777" w:rsidTr="00136BB6">
        <w:trPr>
          <w:trHeight w:hRule="exact" w:val="432"/>
        </w:trPr>
        <w:tc>
          <w:tcPr>
            <w:tcW w:w="9468" w:type="dxa"/>
          </w:tcPr>
          <w:p w14:paraId="59E19CF9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5317ABA6" w14:textId="77777777" w:rsidTr="00136BB6">
        <w:trPr>
          <w:trHeight w:hRule="exact" w:val="432"/>
        </w:trPr>
        <w:tc>
          <w:tcPr>
            <w:tcW w:w="9468" w:type="dxa"/>
          </w:tcPr>
          <w:p w14:paraId="77A01377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5DCCAB63" w14:textId="77777777" w:rsidTr="00136BB6">
        <w:trPr>
          <w:trHeight w:hRule="exact" w:val="432"/>
        </w:trPr>
        <w:tc>
          <w:tcPr>
            <w:tcW w:w="9468" w:type="dxa"/>
          </w:tcPr>
          <w:p w14:paraId="4E20DD0A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6775ABDD" w14:textId="77777777" w:rsidTr="00136BB6">
        <w:trPr>
          <w:trHeight w:hRule="exact" w:val="432"/>
        </w:trPr>
        <w:tc>
          <w:tcPr>
            <w:tcW w:w="9468" w:type="dxa"/>
          </w:tcPr>
          <w:p w14:paraId="0FD7DE3E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0227BF66" w14:textId="77777777" w:rsidTr="00136BB6">
        <w:trPr>
          <w:trHeight w:hRule="exact" w:val="432"/>
        </w:trPr>
        <w:tc>
          <w:tcPr>
            <w:tcW w:w="9468" w:type="dxa"/>
          </w:tcPr>
          <w:p w14:paraId="284F3818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24538872" w14:textId="77777777" w:rsidTr="00136BB6">
        <w:trPr>
          <w:trHeight w:hRule="exact" w:val="432"/>
        </w:trPr>
        <w:tc>
          <w:tcPr>
            <w:tcW w:w="9468" w:type="dxa"/>
          </w:tcPr>
          <w:p w14:paraId="49E654E4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  <w:tr w:rsidR="00DA6377" w:rsidRPr="00183ED1" w14:paraId="0E8554C4" w14:textId="77777777" w:rsidTr="00136BB6">
        <w:trPr>
          <w:trHeight w:hRule="exact" w:val="432"/>
        </w:trPr>
        <w:tc>
          <w:tcPr>
            <w:tcW w:w="9468" w:type="dxa"/>
          </w:tcPr>
          <w:p w14:paraId="33A6512F" w14:textId="77777777" w:rsidR="00DA6377" w:rsidRPr="00BC35AB" w:rsidRDefault="00DA6377" w:rsidP="0070405C">
            <w:pPr>
              <w:rPr>
                <w:rFonts w:ascii="Georgia" w:hAnsi="Georgia"/>
              </w:rPr>
            </w:pPr>
          </w:p>
        </w:tc>
      </w:tr>
    </w:tbl>
    <w:p w14:paraId="7E531ABF" w14:textId="77777777" w:rsidR="00136BB6" w:rsidRDefault="00136BB6" w:rsidP="00DA6377">
      <w:pPr>
        <w:spacing w:line="240" w:lineRule="auto"/>
        <w:rPr>
          <w:rFonts w:ascii="Georgia" w:hAnsi="Georgia"/>
          <w:bCs/>
          <w:sz w:val="28"/>
          <w:szCs w:val="28"/>
        </w:rPr>
      </w:pPr>
    </w:p>
    <w:p w14:paraId="224CFA3B" w14:textId="77777777" w:rsidR="00DA6377" w:rsidRPr="00136BB6" w:rsidRDefault="00DA6377" w:rsidP="00136BB6">
      <w:pPr>
        <w:spacing w:after="0" w:line="240" w:lineRule="auto"/>
        <w:rPr>
          <w:rFonts w:ascii="Georgia" w:hAnsi="Georgia"/>
          <w:b/>
          <w:bCs/>
          <w:sz w:val="28"/>
          <w:szCs w:val="28"/>
        </w:rPr>
      </w:pPr>
      <w:r w:rsidRPr="00136BB6">
        <w:rPr>
          <w:rFonts w:ascii="Georgia" w:hAnsi="Georgia"/>
          <w:b/>
          <w:bCs/>
          <w:sz w:val="28"/>
          <w:szCs w:val="28"/>
        </w:rPr>
        <w:lastRenderedPageBreak/>
        <w:t>Step 4: Design a Communication Strategy</w:t>
      </w:r>
    </w:p>
    <w:p w14:paraId="7E28630D" w14:textId="77777777" w:rsidR="00DA6377" w:rsidRDefault="00DA6377" w:rsidP="00136BB6">
      <w:pPr>
        <w:spacing w:after="0" w:line="240" w:lineRule="auto"/>
        <w:rPr>
          <w:rFonts w:ascii="Georgia" w:hAnsi="Georgia" w:cs="Verdana"/>
          <w:sz w:val="24"/>
          <w:szCs w:val="24"/>
        </w:rPr>
      </w:pPr>
      <w:r w:rsidRPr="004577CB">
        <w:rPr>
          <w:rFonts w:ascii="Georgia" w:hAnsi="Georgia" w:cs="Verdana"/>
          <w:sz w:val="24"/>
          <w:szCs w:val="24"/>
        </w:rPr>
        <w:t>What are some techniques you utilize?</w:t>
      </w:r>
      <w:r w:rsidRPr="004577CB">
        <w:rPr>
          <w:rFonts w:ascii="Georgia" w:hAnsi="Georgia"/>
          <w:bCs/>
          <w:sz w:val="24"/>
          <w:szCs w:val="24"/>
        </w:rPr>
        <w:t xml:space="preserve"> </w:t>
      </w:r>
      <w:r w:rsidRPr="004577CB">
        <w:rPr>
          <w:rFonts w:ascii="Georgia" w:hAnsi="Georgia" w:cs="Verdana"/>
          <w:sz w:val="24"/>
          <w:szCs w:val="24"/>
        </w:rPr>
        <w:t>What is the most effective technique?</w:t>
      </w:r>
    </w:p>
    <w:p w14:paraId="4FED14ED" w14:textId="77777777" w:rsidR="00136BB6" w:rsidRPr="004577CB" w:rsidRDefault="00136BB6" w:rsidP="00136BB6">
      <w:pPr>
        <w:spacing w:after="0" w:line="240" w:lineRule="auto"/>
        <w:rPr>
          <w:rFonts w:ascii="Georgia" w:hAnsi="Georgia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788"/>
      </w:tblGrid>
      <w:tr w:rsidR="00DA6377" w:rsidRPr="004577CB" w14:paraId="6409C4DA" w14:textId="77777777" w:rsidTr="0070405C">
        <w:tc>
          <w:tcPr>
            <w:tcW w:w="4788" w:type="dxa"/>
          </w:tcPr>
          <w:p w14:paraId="6E6CDDB6" w14:textId="77777777" w:rsidR="00DA6377" w:rsidRPr="00BC35AB" w:rsidRDefault="00DA6377" w:rsidP="0070405C">
            <w:pPr>
              <w:autoSpaceDE w:val="0"/>
              <w:autoSpaceDN w:val="0"/>
              <w:adjustRightInd w:val="0"/>
              <w:jc w:val="center"/>
              <w:rPr>
                <w:rFonts w:ascii="Georgia" w:hAnsi="Georgia" w:cs="Verdana"/>
                <w:b/>
                <w:sz w:val="24"/>
                <w:szCs w:val="24"/>
              </w:rPr>
            </w:pPr>
            <w:r w:rsidRPr="00BC35AB">
              <w:rPr>
                <w:rFonts w:ascii="Georgia" w:hAnsi="Georgia" w:cs="Verdana"/>
                <w:b/>
                <w:sz w:val="24"/>
                <w:szCs w:val="24"/>
              </w:rPr>
              <w:t>Population</w:t>
            </w:r>
          </w:p>
        </w:tc>
        <w:tc>
          <w:tcPr>
            <w:tcW w:w="4788" w:type="dxa"/>
          </w:tcPr>
          <w:p w14:paraId="61826FD9" w14:textId="77777777" w:rsidR="00DA6377" w:rsidRPr="00BC35AB" w:rsidRDefault="00DA6377" w:rsidP="0070405C">
            <w:pPr>
              <w:autoSpaceDE w:val="0"/>
              <w:autoSpaceDN w:val="0"/>
              <w:adjustRightInd w:val="0"/>
              <w:jc w:val="center"/>
              <w:rPr>
                <w:rFonts w:ascii="Georgia" w:hAnsi="Georgia" w:cs="Verdana"/>
                <w:b/>
                <w:sz w:val="24"/>
                <w:szCs w:val="24"/>
              </w:rPr>
            </w:pPr>
            <w:r w:rsidRPr="00BC35AB">
              <w:rPr>
                <w:rFonts w:ascii="Georgia" w:hAnsi="Georgia" w:cs="Verdana"/>
                <w:b/>
                <w:sz w:val="24"/>
                <w:szCs w:val="24"/>
              </w:rPr>
              <w:t>Technique</w:t>
            </w:r>
          </w:p>
        </w:tc>
      </w:tr>
      <w:tr w:rsidR="00DA6377" w:rsidRPr="004577CB" w14:paraId="2A4047DF" w14:textId="77777777" w:rsidTr="00136BB6">
        <w:trPr>
          <w:trHeight w:hRule="exact" w:val="432"/>
        </w:trPr>
        <w:tc>
          <w:tcPr>
            <w:tcW w:w="4788" w:type="dxa"/>
          </w:tcPr>
          <w:p w14:paraId="65D1C40C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B5AECEE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DA6377" w:rsidRPr="004577CB" w14:paraId="443D4995" w14:textId="77777777" w:rsidTr="00136BB6">
        <w:trPr>
          <w:trHeight w:hRule="exact" w:val="432"/>
        </w:trPr>
        <w:tc>
          <w:tcPr>
            <w:tcW w:w="4788" w:type="dxa"/>
          </w:tcPr>
          <w:p w14:paraId="7F11EE94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6DFAA949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DA6377" w:rsidRPr="004577CB" w14:paraId="41CF1942" w14:textId="77777777" w:rsidTr="00136BB6">
        <w:trPr>
          <w:trHeight w:hRule="exact" w:val="432"/>
        </w:trPr>
        <w:tc>
          <w:tcPr>
            <w:tcW w:w="4788" w:type="dxa"/>
          </w:tcPr>
          <w:p w14:paraId="7E3CC0E7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7BC14DB5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DA6377" w:rsidRPr="004577CB" w14:paraId="741ECB16" w14:textId="77777777" w:rsidTr="00136BB6">
        <w:trPr>
          <w:trHeight w:hRule="exact" w:val="432"/>
        </w:trPr>
        <w:tc>
          <w:tcPr>
            <w:tcW w:w="4788" w:type="dxa"/>
          </w:tcPr>
          <w:p w14:paraId="4108C03C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07C38DAD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DA6377" w:rsidRPr="004577CB" w14:paraId="4555CBB2" w14:textId="77777777" w:rsidTr="00136BB6">
        <w:trPr>
          <w:trHeight w:hRule="exact" w:val="432"/>
        </w:trPr>
        <w:tc>
          <w:tcPr>
            <w:tcW w:w="4788" w:type="dxa"/>
          </w:tcPr>
          <w:p w14:paraId="5C61EF65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429DED1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DA6377" w:rsidRPr="004577CB" w14:paraId="46221401" w14:textId="77777777" w:rsidTr="00136BB6">
        <w:trPr>
          <w:trHeight w:hRule="exact" w:val="432"/>
        </w:trPr>
        <w:tc>
          <w:tcPr>
            <w:tcW w:w="4788" w:type="dxa"/>
          </w:tcPr>
          <w:p w14:paraId="0774485B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130872A0" w14:textId="77777777" w:rsidR="00DA6377" w:rsidRPr="00BC35AB" w:rsidRDefault="00DA6377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64E6F7E0" w14:textId="77777777" w:rsidTr="00136BB6">
        <w:trPr>
          <w:trHeight w:hRule="exact" w:val="432"/>
        </w:trPr>
        <w:tc>
          <w:tcPr>
            <w:tcW w:w="4788" w:type="dxa"/>
          </w:tcPr>
          <w:p w14:paraId="246646D4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02B7EC0A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22E4E72B" w14:textId="77777777" w:rsidTr="00136BB6">
        <w:trPr>
          <w:trHeight w:hRule="exact" w:val="432"/>
        </w:trPr>
        <w:tc>
          <w:tcPr>
            <w:tcW w:w="4788" w:type="dxa"/>
          </w:tcPr>
          <w:p w14:paraId="0BC027B8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65C07211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65913A55" w14:textId="77777777" w:rsidTr="00136BB6">
        <w:trPr>
          <w:trHeight w:hRule="exact" w:val="432"/>
        </w:trPr>
        <w:tc>
          <w:tcPr>
            <w:tcW w:w="4788" w:type="dxa"/>
          </w:tcPr>
          <w:p w14:paraId="4285332A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0B08A43C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4F4E885D" w14:textId="77777777" w:rsidTr="00136BB6">
        <w:trPr>
          <w:trHeight w:hRule="exact" w:val="432"/>
        </w:trPr>
        <w:tc>
          <w:tcPr>
            <w:tcW w:w="4788" w:type="dxa"/>
          </w:tcPr>
          <w:p w14:paraId="0F77B2FD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7E1A3ACB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32D41588" w14:textId="77777777" w:rsidTr="00136BB6">
        <w:trPr>
          <w:trHeight w:hRule="exact" w:val="432"/>
        </w:trPr>
        <w:tc>
          <w:tcPr>
            <w:tcW w:w="4788" w:type="dxa"/>
          </w:tcPr>
          <w:p w14:paraId="12D232FA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24FA5679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18561A73" w14:textId="77777777" w:rsidTr="00136BB6">
        <w:trPr>
          <w:trHeight w:hRule="exact" w:val="432"/>
        </w:trPr>
        <w:tc>
          <w:tcPr>
            <w:tcW w:w="4788" w:type="dxa"/>
          </w:tcPr>
          <w:p w14:paraId="0D4AD761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0B3556F8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75432268" w14:textId="77777777" w:rsidTr="00136BB6">
        <w:trPr>
          <w:trHeight w:hRule="exact" w:val="432"/>
        </w:trPr>
        <w:tc>
          <w:tcPr>
            <w:tcW w:w="4788" w:type="dxa"/>
          </w:tcPr>
          <w:p w14:paraId="3A4163A7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7998C825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658E60F2" w14:textId="77777777" w:rsidTr="00136BB6">
        <w:trPr>
          <w:trHeight w:hRule="exact" w:val="432"/>
        </w:trPr>
        <w:tc>
          <w:tcPr>
            <w:tcW w:w="4788" w:type="dxa"/>
          </w:tcPr>
          <w:p w14:paraId="2B8BF06F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293A785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44749A1C" w14:textId="77777777" w:rsidTr="00136BB6">
        <w:trPr>
          <w:trHeight w:hRule="exact" w:val="432"/>
        </w:trPr>
        <w:tc>
          <w:tcPr>
            <w:tcW w:w="4788" w:type="dxa"/>
          </w:tcPr>
          <w:p w14:paraId="222A16A2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43B2FBD9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3362619F" w14:textId="77777777" w:rsidTr="00136BB6">
        <w:trPr>
          <w:trHeight w:hRule="exact" w:val="432"/>
        </w:trPr>
        <w:tc>
          <w:tcPr>
            <w:tcW w:w="4788" w:type="dxa"/>
          </w:tcPr>
          <w:p w14:paraId="4848FBB0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2EC6EC6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082137B0" w14:textId="77777777" w:rsidTr="00136BB6">
        <w:trPr>
          <w:trHeight w:hRule="exact" w:val="432"/>
        </w:trPr>
        <w:tc>
          <w:tcPr>
            <w:tcW w:w="4788" w:type="dxa"/>
          </w:tcPr>
          <w:p w14:paraId="6047D35F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E84CFB5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331038A8" w14:textId="77777777" w:rsidTr="00136BB6">
        <w:trPr>
          <w:trHeight w:hRule="exact" w:val="432"/>
        </w:trPr>
        <w:tc>
          <w:tcPr>
            <w:tcW w:w="4788" w:type="dxa"/>
          </w:tcPr>
          <w:p w14:paraId="7D6201BF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3EA0009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618F4A26" w14:textId="77777777" w:rsidTr="00136BB6">
        <w:trPr>
          <w:trHeight w:hRule="exact" w:val="432"/>
        </w:trPr>
        <w:tc>
          <w:tcPr>
            <w:tcW w:w="4788" w:type="dxa"/>
          </w:tcPr>
          <w:p w14:paraId="105A4147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7186F5C4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437A5169" w14:textId="77777777" w:rsidTr="00136BB6">
        <w:trPr>
          <w:trHeight w:hRule="exact" w:val="432"/>
        </w:trPr>
        <w:tc>
          <w:tcPr>
            <w:tcW w:w="4788" w:type="dxa"/>
          </w:tcPr>
          <w:p w14:paraId="511C8DDD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4F7B2D01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5C1D0487" w14:textId="77777777" w:rsidTr="00136BB6">
        <w:trPr>
          <w:trHeight w:hRule="exact" w:val="432"/>
        </w:trPr>
        <w:tc>
          <w:tcPr>
            <w:tcW w:w="4788" w:type="dxa"/>
          </w:tcPr>
          <w:p w14:paraId="4691FF03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69F0F612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72D5EE42" w14:textId="77777777" w:rsidTr="00136BB6">
        <w:trPr>
          <w:trHeight w:hRule="exact" w:val="432"/>
        </w:trPr>
        <w:tc>
          <w:tcPr>
            <w:tcW w:w="4788" w:type="dxa"/>
          </w:tcPr>
          <w:p w14:paraId="60438FC6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1AEF8BE1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04C3B1A1" w14:textId="77777777" w:rsidTr="00136BB6">
        <w:trPr>
          <w:trHeight w:hRule="exact" w:val="432"/>
        </w:trPr>
        <w:tc>
          <w:tcPr>
            <w:tcW w:w="4788" w:type="dxa"/>
          </w:tcPr>
          <w:p w14:paraId="14224AAC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02976328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2D696A40" w14:textId="77777777" w:rsidTr="00136BB6">
        <w:trPr>
          <w:trHeight w:hRule="exact" w:val="432"/>
        </w:trPr>
        <w:tc>
          <w:tcPr>
            <w:tcW w:w="4788" w:type="dxa"/>
          </w:tcPr>
          <w:p w14:paraId="62821487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35A61DF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567664FC" w14:textId="77777777" w:rsidTr="00136BB6">
        <w:trPr>
          <w:trHeight w:hRule="exact" w:val="432"/>
        </w:trPr>
        <w:tc>
          <w:tcPr>
            <w:tcW w:w="4788" w:type="dxa"/>
          </w:tcPr>
          <w:p w14:paraId="401DE29B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558B277A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  <w:tr w:rsidR="00136BB6" w:rsidRPr="004577CB" w14:paraId="105B65E2" w14:textId="77777777" w:rsidTr="00136BB6">
        <w:trPr>
          <w:trHeight w:hRule="exact" w:val="432"/>
        </w:trPr>
        <w:tc>
          <w:tcPr>
            <w:tcW w:w="4788" w:type="dxa"/>
          </w:tcPr>
          <w:p w14:paraId="170D0672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69BCF04B" w14:textId="77777777" w:rsidR="00136BB6" w:rsidRPr="00BC35AB" w:rsidRDefault="00136BB6" w:rsidP="0070405C">
            <w:pPr>
              <w:autoSpaceDE w:val="0"/>
              <w:autoSpaceDN w:val="0"/>
              <w:adjustRightInd w:val="0"/>
              <w:rPr>
                <w:rFonts w:ascii="Georgia" w:hAnsi="Georgia" w:cs="Verdana"/>
                <w:b/>
                <w:sz w:val="24"/>
                <w:szCs w:val="24"/>
              </w:rPr>
            </w:pPr>
          </w:p>
        </w:tc>
      </w:tr>
    </w:tbl>
    <w:p w14:paraId="16907140" w14:textId="77777777" w:rsidR="00DA6377" w:rsidRDefault="00DA6377" w:rsidP="00DA6377">
      <w:bookmarkStart w:id="0" w:name="_GoBack"/>
      <w:bookmarkEnd w:id="0"/>
    </w:p>
    <w:p w14:paraId="12AA9B45" w14:textId="77777777" w:rsidR="006D3193" w:rsidRDefault="006D3193" w:rsidP="00DA6377">
      <w:pPr>
        <w:autoSpaceDE w:val="0"/>
        <w:autoSpaceDN w:val="0"/>
        <w:adjustRightInd w:val="0"/>
        <w:rPr>
          <w:rFonts w:ascii="Georgia" w:hAnsi="Georgia" w:cs="Verdana"/>
          <w:b/>
          <w:sz w:val="28"/>
          <w:szCs w:val="28"/>
        </w:rPr>
      </w:pPr>
    </w:p>
    <w:p w14:paraId="361351C0" w14:textId="77777777" w:rsidR="006D3193" w:rsidRDefault="006D3193" w:rsidP="00DA6377">
      <w:pPr>
        <w:autoSpaceDE w:val="0"/>
        <w:autoSpaceDN w:val="0"/>
        <w:adjustRightInd w:val="0"/>
        <w:rPr>
          <w:rFonts w:ascii="Georgia" w:hAnsi="Georgia" w:cs="Verdana"/>
          <w:b/>
          <w:sz w:val="28"/>
          <w:szCs w:val="28"/>
        </w:rPr>
      </w:pPr>
    </w:p>
    <w:p w14:paraId="1E34089F" w14:textId="77777777" w:rsidR="006D3193" w:rsidRDefault="006D3193" w:rsidP="00DA6377">
      <w:pPr>
        <w:autoSpaceDE w:val="0"/>
        <w:autoSpaceDN w:val="0"/>
        <w:adjustRightInd w:val="0"/>
        <w:rPr>
          <w:rFonts w:ascii="Georgia" w:hAnsi="Georgia" w:cs="Verdana"/>
          <w:b/>
          <w:sz w:val="28"/>
          <w:szCs w:val="28"/>
        </w:rPr>
      </w:pPr>
    </w:p>
    <w:p w14:paraId="7AEDF0B8" w14:textId="77777777" w:rsidR="00DA6377" w:rsidRPr="007C0305" w:rsidRDefault="00DA6377" w:rsidP="00DA6377">
      <w:pPr>
        <w:autoSpaceDE w:val="0"/>
        <w:autoSpaceDN w:val="0"/>
        <w:adjustRightInd w:val="0"/>
        <w:spacing w:after="0" w:line="240" w:lineRule="auto"/>
        <w:rPr>
          <w:rFonts w:ascii="Georgia" w:hAnsi="Georgia" w:cs="Verdana"/>
          <w:sz w:val="24"/>
          <w:szCs w:val="24"/>
        </w:rPr>
      </w:pPr>
    </w:p>
    <w:p w14:paraId="191BDE46" w14:textId="77777777" w:rsidR="00836BE0" w:rsidRDefault="00836BE0" w:rsidP="00DA6377">
      <w:pPr>
        <w:pStyle w:val="SectionTitle"/>
        <w:rPr>
          <w:rFonts w:ascii="Georgia" w:hAnsi="Georgia"/>
          <w:spacing w:val="20"/>
        </w:rPr>
      </w:pPr>
    </w:p>
    <w:p w14:paraId="5D2AF540" w14:textId="77777777" w:rsidR="00836BE0" w:rsidRDefault="00836BE0" w:rsidP="00DA6377">
      <w:pPr>
        <w:pStyle w:val="SectionTitle"/>
        <w:rPr>
          <w:rFonts w:ascii="Georgia" w:hAnsi="Georgia"/>
          <w:spacing w:val="20"/>
        </w:rPr>
      </w:pPr>
    </w:p>
    <w:p w14:paraId="540F7F93" w14:textId="77777777" w:rsidR="00836BE0" w:rsidRDefault="00836BE0" w:rsidP="00DA6377">
      <w:pPr>
        <w:pStyle w:val="SectionTitle"/>
        <w:rPr>
          <w:rFonts w:ascii="Georgia" w:hAnsi="Georgia"/>
          <w:spacing w:val="20"/>
        </w:rPr>
      </w:pPr>
    </w:p>
    <w:p w14:paraId="719E16BF" w14:textId="77777777" w:rsidR="00836BE0" w:rsidRDefault="00836BE0" w:rsidP="00DA6377">
      <w:pPr>
        <w:pStyle w:val="SectionTitle"/>
        <w:rPr>
          <w:rFonts w:ascii="Georgia" w:hAnsi="Georgia"/>
          <w:spacing w:val="20"/>
        </w:rPr>
      </w:pPr>
    </w:p>
    <w:p w14:paraId="58DB9040" w14:textId="77777777" w:rsidR="00836BE0" w:rsidRDefault="00836BE0" w:rsidP="00DA6377">
      <w:pPr>
        <w:pStyle w:val="SectionTitle"/>
        <w:rPr>
          <w:rFonts w:ascii="Georgia" w:hAnsi="Georgia"/>
          <w:spacing w:val="20"/>
        </w:rPr>
      </w:pPr>
    </w:p>
    <w:sectPr w:rsidR="00836BE0" w:rsidSect="00F53F5C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7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69E53" w14:textId="77777777" w:rsidR="00F52B72" w:rsidRDefault="00F52B72" w:rsidP="000C34B7">
      <w:pPr>
        <w:spacing w:after="0" w:line="240" w:lineRule="auto"/>
      </w:pPr>
      <w:r>
        <w:separator/>
      </w:r>
    </w:p>
  </w:endnote>
  <w:endnote w:type="continuationSeparator" w:id="0">
    <w:p w14:paraId="01F8F99B" w14:textId="77777777" w:rsidR="00F52B72" w:rsidRDefault="00F52B72" w:rsidP="000C3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67AF8" w14:textId="56B3BDA7" w:rsidR="00F52B72" w:rsidRDefault="00F52B72">
    <w:pPr>
      <w:pStyle w:val="Footer"/>
    </w:pPr>
    <w:r w:rsidRPr="002A1A2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E29BC3" wp14:editId="682E9157">
              <wp:simplePos x="0" y="0"/>
              <wp:positionH relativeFrom="column">
                <wp:posOffset>-675005</wp:posOffset>
              </wp:positionH>
              <wp:positionV relativeFrom="paragraph">
                <wp:posOffset>255270</wp:posOffset>
              </wp:positionV>
              <wp:extent cx="7327900" cy="318135"/>
              <wp:effectExtent l="0" t="0" r="0" b="12065"/>
              <wp:wrapNone/>
              <wp:docPr id="299" name="Text Box 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27900" cy="31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48491C" w14:textId="53AFADFB" w:rsidR="00F52B72" w:rsidRDefault="009D1C73" w:rsidP="002A1A2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B26023" wp14:editId="1E2D8351">
                                <wp:extent cx="7145020" cy="116840"/>
                                <wp:effectExtent l="0" t="0" r="0" b="0"/>
                                <wp:docPr id="2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5020" cy="116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9" o:spid="_x0000_s1026" type="#_x0000_t202" style="position:absolute;margin-left:-53.15pt;margin-top:20.1pt;width:577pt;height:25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uxrAIAAKc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" filled="f" stroked="f">
              <v:textbox>
                <w:txbxContent>
                  <w:p w14:paraId="1048491C" w14:textId="53AFADFB" w:rsidR="00F52B72" w:rsidRDefault="009D1C73" w:rsidP="002A1A21">
                    <w:r>
                      <w:rPr>
                        <w:noProof/>
                      </w:rPr>
                      <w:drawing>
                        <wp:inline distT="0" distB="0" distL="0" distR="0" wp14:anchorId="15B26023" wp14:editId="1E2D8351">
                          <wp:extent cx="7145020" cy="116840"/>
                          <wp:effectExtent l="0" t="0" r="0" b="0"/>
                          <wp:docPr id="2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5020" cy="116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A1A2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ABFA3AA" wp14:editId="2AA76C7F">
              <wp:simplePos x="0" y="0"/>
              <wp:positionH relativeFrom="column">
                <wp:posOffset>-978535</wp:posOffset>
              </wp:positionH>
              <wp:positionV relativeFrom="paragraph">
                <wp:posOffset>136525</wp:posOffset>
              </wp:positionV>
              <wp:extent cx="7884436" cy="650185"/>
              <wp:effectExtent l="0" t="0" r="0" b="10795"/>
              <wp:wrapNone/>
              <wp:docPr id="298" name="Rectangle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4436" cy="650185"/>
                      </a:xfrm>
                      <a:prstGeom prst="rect">
                        <a:avLst/>
                      </a:prstGeom>
                      <a:solidFill>
                        <a:srgbClr val="49433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E89927" w14:textId="77777777" w:rsidR="00F52B72" w:rsidRPr="00F52B72" w:rsidRDefault="00F52B72" w:rsidP="002A1A21">
                          <w:pPr>
                            <w:rPr>
                              <w:color w:val="49433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8" o:spid="_x0000_s1027" style="position:absolute;margin-left:-77.05pt;margin-top:10.75pt;width:620.8pt;height: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" fillcolor="#494333" stroked="f">
              <v:textbox>
                <w:txbxContent>
                  <w:p w14:paraId="62E89927" w14:textId="77777777" w:rsidR="00F52B72" w:rsidRPr="00F52B72" w:rsidRDefault="00F52B72" w:rsidP="002A1A21">
                    <w:pPr>
                      <w:rPr>
                        <w:color w:val="494333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EB00A" w14:textId="77777777" w:rsidR="00F52B72" w:rsidRDefault="00F52B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032580" wp14:editId="734C768A">
              <wp:simplePos x="0" y="0"/>
              <wp:positionH relativeFrom="column">
                <wp:posOffset>-687705</wp:posOffset>
              </wp:positionH>
              <wp:positionV relativeFrom="paragraph">
                <wp:posOffset>229953</wp:posOffset>
              </wp:positionV>
              <wp:extent cx="7328452" cy="318383"/>
              <wp:effectExtent l="0" t="0" r="0" b="1206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28452" cy="3183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C049A" w14:textId="77777777" w:rsidR="00F52B72" w:rsidRDefault="00F52B7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FAFFC8" wp14:editId="2433817C">
                                <wp:extent cx="7145020" cy="117029"/>
                                <wp:effectExtent l="0" t="0" r="0" b="10160"/>
                                <wp:docPr id="296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5020" cy="1170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54.15pt;margin-top:18.1pt;width:577.05pt;height:25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" filled="f" stroked="f">
              <v:textbox>
                <w:txbxContent>
                  <w:p w14:paraId="045C049A" w14:textId="77777777" w:rsidR="00F52B72" w:rsidRDefault="00F52B72">
                    <w:r>
                      <w:rPr>
                        <w:noProof/>
                      </w:rPr>
                      <w:drawing>
                        <wp:inline distT="0" distB="0" distL="0" distR="0" wp14:anchorId="5CFAFFC8" wp14:editId="2433817C">
                          <wp:extent cx="7145020" cy="117029"/>
                          <wp:effectExtent l="0" t="0" r="0" b="10160"/>
                          <wp:docPr id="296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5020" cy="1170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B09311" wp14:editId="124EED6A">
              <wp:simplePos x="0" y="0"/>
              <wp:positionH relativeFrom="column">
                <wp:posOffset>-991235</wp:posOffset>
              </wp:positionH>
              <wp:positionV relativeFrom="paragraph">
                <wp:posOffset>111179</wp:posOffset>
              </wp:positionV>
              <wp:extent cx="7884436" cy="650185"/>
              <wp:effectExtent l="0" t="0" r="0" b="1079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4436" cy="650185"/>
                      </a:xfrm>
                      <a:prstGeom prst="rect">
                        <a:avLst/>
                      </a:prstGeom>
                      <a:solidFill>
                        <a:srgbClr val="49433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CCA831" w14:textId="77777777" w:rsidR="00F52B72" w:rsidRDefault="00F52B72" w:rsidP="00E76FB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30" style="position:absolute;margin-left:-78.05pt;margin-top:8.75pt;width:620.8pt;height:5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" fillcolor="#494333" stroked="f">
              <v:textbox>
                <w:txbxContent>
                  <w:p w14:paraId="79CCA831" w14:textId="77777777" w:rsidR="00F52B72" w:rsidRDefault="00F52B72" w:rsidP="00E76FB9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E54C0" w14:textId="77777777" w:rsidR="00F52B72" w:rsidRDefault="00F52B72" w:rsidP="000C34B7">
      <w:pPr>
        <w:spacing w:after="0" w:line="240" w:lineRule="auto"/>
      </w:pPr>
      <w:r>
        <w:separator/>
      </w:r>
    </w:p>
  </w:footnote>
  <w:footnote w:type="continuationSeparator" w:id="0">
    <w:p w14:paraId="3E050551" w14:textId="77777777" w:rsidR="00F52B72" w:rsidRDefault="00F52B72" w:rsidP="000C3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1D443" w14:textId="23409B81" w:rsidR="00F52B72" w:rsidRDefault="00F52B72">
    <w:pPr>
      <w:pStyle w:val="Header"/>
    </w:pPr>
    <w:r>
      <w:rPr>
        <w:b/>
        <w:noProof/>
        <w:color w:val="3BA6ED"/>
      </w:rPr>
      <w:drawing>
        <wp:anchor distT="0" distB="0" distL="114300" distR="114300" simplePos="0" relativeHeight="251679744" behindDoc="0" locked="0" layoutInCell="1" allowOverlap="1" wp14:anchorId="1FB47268" wp14:editId="60EB4898">
          <wp:simplePos x="0" y="0"/>
          <wp:positionH relativeFrom="column">
            <wp:posOffset>5664200</wp:posOffset>
          </wp:positionH>
          <wp:positionV relativeFrom="paragraph">
            <wp:posOffset>-456565</wp:posOffset>
          </wp:positionV>
          <wp:extent cx="2296036" cy="13831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8" t="25575" r="538" b="21885"/>
                  <a:stretch/>
                </pic:blipFill>
                <pic:spPr bwMode="auto">
                  <a:xfrm>
                    <a:off x="0" y="0"/>
                    <a:ext cx="2296036" cy="1383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F8EE2" w14:textId="0064C767" w:rsidR="00F52B72" w:rsidRPr="00F53F5C" w:rsidRDefault="00F52B72" w:rsidP="00141DA6">
    <w:pPr>
      <w:pStyle w:val="Header"/>
      <w:tabs>
        <w:tab w:val="clear" w:pos="4680"/>
        <w:tab w:val="clear" w:pos="9360"/>
        <w:tab w:val="left" w:pos="8360"/>
      </w:tabs>
      <w:rPr>
        <w:color w:val="000000" w:themeColor="text1"/>
      </w:rPr>
    </w:pPr>
    <w:r w:rsidRPr="00141DA6">
      <w:rPr>
        <w:noProof/>
      </w:rPr>
      <w:drawing>
        <wp:anchor distT="0" distB="0" distL="114300" distR="114300" simplePos="0" relativeHeight="251680768" behindDoc="0" locked="0" layoutInCell="1" allowOverlap="1" wp14:anchorId="4395E979" wp14:editId="3542796F">
          <wp:simplePos x="0" y="0"/>
          <wp:positionH relativeFrom="column">
            <wp:posOffset>-654050</wp:posOffset>
          </wp:positionH>
          <wp:positionV relativeFrom="paragraph">
            <wp:posOffset>-292100</wp:posOffset>
          </wp:positionV>
          <wp:extent cx="2656909" cy="1028700"/>
          <wp:effectExtent l="0" t="0" r="1016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6909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3BA6ED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4D7A2DB" wp14:editId="34FB48AF">
              <wp:simplePos x="0" y="0"/>
              <wp:positionH relativeFrom="column">
                <wp:posOffset>1905000</wp:posOffset>
              </wp:positionH>
              <wp:positionV relativeFrom="paragraph">
                <wp:posOffset>-469900</wp:posOffset>
              </wp:positionV>
              <wp:extent cx="5041900" cy="1308100"/>
              <wp:effectExtent l="0" t="0" r="6350" b="635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90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9AB21">
                              <a:alpha val="72000"/>
                            </a:srgbClr>
                          </a:gs>
                          <a:gs pos="100000">
                            <a:srgbClr val="FFFFFF">
                              <a:alpha val="72000"/>
                            </a:srgbClr>
                          </a:gs>
                        </a:gsLst>
                        <a:lin ang="108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202337" w14:textId="42BB3D05" w:rsidR="0095390E" w:rsidRPr="007504EB" w:rsidRDefault="007504EB" w:rsidP="00F53F5C">
                          <w:pPr>
                            <w:spacing w:after="0" w:line="240" w:lineRule="auto"/>
                            <w:ind w:right="346"/>
                            <w:jc w:val="right"/>
                            <w:rPr>
                              <w:rFonts w:ascii="Georgia" w:hAnsi="Georgia"/>
                              <w:b/>
                              <w:color w:val="7F7F7F" w:themeColor="text1" w:themeTint="80"/>
                              <w:sz w:val="28"/>
                            </w:rPr>
                          </w:pPr>
                          <w:r w:rsidRPr="007504EB">
                            <w:rPr>
                              <w:rFonts w:ascii="Georgia" w:hAnsi="Georgia"/>
                              <w:b/>
                              <w:color w:val="7F7F7F" w:themeColor="text1" w:themeTint="80"/>
                              <w:sz w:val="28"/>
                            </w:rPr>
                            <w:t>Recruitment &amp; Placement</w:t>
                          </w:r>
                        </w:p>
                        <w:p w14:paraId="315C732C" w14:textId="179C1B6C" w:rsidR="007504EB" w:rsidRPr="007504EB" w:rsidRDefault="007504EB" w:rsidP="00F53F5C">
                          <w:pPr>
                            <w:spacing w:after="0" w:line="240" w:lineRule="auto"/>
                            <w:ind w:right="346"/>
                            <w:jc w:val="right"/>
                            <w:rPr>
                              <w:rFonts w:ascii="Georgia" w:hAnsi="Georgia"/>
                              <w:b/>
                              <w:color w:val="7F7F7F" w:themeColor="text1" w:themeTint="80"/>
                              <w:sz w:val="28"/>
                            </w:rPr>
                          </w:pPr>
                          <w:r w:rsidRPr="007504EB">
                            <w:rPr>
                              <w:rFonts w:ascii="Georgia" w:hAnsi="Georgia"/>
                              <w:b/>
                              <w:color w:val="7F7F7F" w:themeColor="text1" w:themeTint="80"/>
                              <w:sz w:val="28"/>
                            </w:rPr>
                            <w:t>Matching Volunteer Skills with Service Needs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8" style="position:absolute;margin-left:150pt;margin-top:-37pt;width:397pt;height:10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" fillcolor="#99ab21" stroked="f">
              <v:fill opacity="47185f" o:opacity2="47185f" rotate="t" angle="270" focus="100%" type="gradient">
                <o:fill v:ext="view" type="gradientUnscaled"/>
              </v:fill>
              <v:textbox>
                <w:txbxContent>
                  <w:p w14:paraId="27202337" w14:textId="42BB3D05" w:rsidR="0095390E" w:rsidRPr="007504EB" w:rsidRDefault="007504EB" w:rsidP="00F53F5C">
                    <w:pPr>
                      <w:spacing w:after="0" w:line="240" w:lineRule="auto"/>
                      <w:ind w:right="346"/>
                      <w:jc w:val="right"/>
                      <w:rPr>
                        <w:rFonts w:ascii="Georgia" w:hAnsi="Georgia"/>
                        <w:b/>
                        <w:color w:val="7F7F7F" w:themeColor="text1" w:themeTint="80"/>
                        <w:sz w:val="28"/>
                      </w:rPr>
                    </w:pPr>
                    <w:r w:rsidRPr="007504EB">
                      <w:rPr>
                        <w:rFonts w:ascii="Georgia" w:hAnsi="Georgia"/>
                        <w:b/>
                        <w:color w:val="7F7F7F" w:themeColor="text1" w:themeTint="80"/>
                        <w:sz w:val="28"/>
                      </w:rPr>
                      <w:t>Recruitment &amp; Placement</w:t>
                    </w:r>
                  </w:p>
                  <w:p w14:paraId="315C732C" w14:textId="179C1B6C" w:rsidR="007504EB" w:rsidRPr="007504EB" w:rsidRDefault="007504EB" w:rsidP="00F53F5C">
                    <w:pPr>
                      <w:spacing w:after="0" w:line="240" w:lineRule="auto"/>
                      <w:ind w:right="346"/>
                      <w:jc w:val="right"/>
                      <w:rPr>
                        <w:rFonts w:ascii="Georgia" w:hAnsi="Georgia"/>
                        <w:b/>
                        <w:color w:val="7F7F7F" w:themeColor="text1" w:themeTint="80"/>
                        <w:sz w:val="28"/>
                      </w:rPr>
                    </w:pPr>
                    <w:r w:rsidRPr="007504EB">
                      <w:rPr>
                        <w:rFonts w:ascii="Georgia" w:hAnsi="Georgia"/>
                        <w:b/>
                        <w:color w:val="7F7F7F" w:themeColor="text1" w:themeTint="80"/>
                        <w:sz w:val="28"/>
                      </w:rPr>
                      <w:t>Matching Volunteer Skills with Service Needs</w:t>
                    </w:r>
                  </w:p>
                </w:txbxContent>
              </v:textbox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7481"/>
    <w:multiLevelType w:val="hybridMultilevel"/>
    <w:tmpl w:val="8EBA1CE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29D5D41"/>
    <w:multiLevelType w:val="hybridMultilevel"/>
    <w:tmpl w:val="8E0A8D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164AA"/>
    <w:multiLevelType w:val="hybridMultilevel"/>
    <w:tmpl w:val="54CA1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43F40"/>
    <w:multiLevelType w:val="hybridMultilevel"/>
    <w:tmpl w:val="9ACAA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F0C7B"/>
    <w:multiLevelType w:val="hybridMultilevel"/>
    <w:tmpl w:val="E758B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411C6"/>
    <w:multiLevelType w:val="hybridMultilevel"/>
    <w:tmpl w:val="B8728F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B1615"/>
    <w:multiLevelType w:val="hybridMultilevel"/>
    <w:tmpl w:val="C9BCE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E731F8"/>
    <w:multiLevelType w:val="hybridMultilevel"/>
    <w:tmpl w:val="786A1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51630"/>
    <w:multiLevelType w:val="hybridMultilevel"/>
    <w:tmpl w:val="E4868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290150"/>
    <w:multiLevelType w:val="hybridMultilevel"/>
    <w:tmpl w:val="F58EE868"/>
    <w:lvl w:ilvl="0" w:tplc="8A209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3AA5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D3AD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C565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4AEA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4245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010D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9A27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C4EC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1936713F"/>
    <w:multiLevelType w:val="hybridMultilevel"/>
    <w:tmpl w:val="84067E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5B370A"/>
    <w:multiLevelType w:val="hybridMultilevel"/>
    <w:tmpl w:val="6E5670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66F95"/>
    <w:multiLevelType w:val="hybridMultilevel"/>
    <w:tmpl w:val="F39C456C"/>
    <w:lvl w:ilvl="0" w:tplc="B82AD4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CAC78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694DF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84CA4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3629F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F290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56C81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AB6B7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F5229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3925D0"/>
    <w:multiLevelType w:val="hybridMultilevel"/>
    <w:tmpl w:val="879CE7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D349F5"/>
    <w:multiLevelType w:val="hybridMultilevel"/>
    <w:tmpl w:val="8ED4D8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8534EA"/>
    <w:multiLevelType w:val="hybridMultilevel"/>
    <w:tmpl w:val="A3E07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007E9B"/>
    <w:multiLevelType w:val="hybridMultilevel"/>
    <w:tmpl w:val="1E203BE6"/>
    <w:lvl w:ilvl="0" w:tplc="0308AC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B476E5"/>
    <w:multiLevelType w:val="hybridMultilevel"/>
    <w:tmpl w:val="1F82008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35CF7727"/>
    <w:multiLevelType w:val="hybridMultilevel"/>
    <w:tmpl w:val="B628A43E"/>
    <w:lvl w:ilvl="0" w:tplc="4A1A1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6FABA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1807A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9EEDF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A22CC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E6620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518C4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8882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2E5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637F43"/>
    <w:multiLevelType w:val="hybridMultilevel"/>
    <w:tmpl w:val="75EC5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948DA7C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954C43"/>
    <w:multiLevelType w:val="hybridMultilevel"/>
    <w:tmpl w:val="D430DC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C6E070C"/>
    <w:multiLevelType w:val="hybridMultilevel"/>
    <w:tmpl w:val="77080E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B1EE2"/>
    <w:multiLevelType w:val="hybridMultilevel"/>
    <w:tmpl w:val="A3D821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60782B"/>
    <w:multiLevelType w:val="hybridMultilevel"/>
    <w:tmpl w:val="AAC27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5C27553"/>
    <w:multiLevelType w:val="hybridMultilevel"/>
    <w:tmpl w:val="A356C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2D3DFB"/>
    <w:multiLevelType w:val="hybridMultilevel"/>
    <w:tmpl w:val="5C2A29CA"/>
    <w:lvl w:ilvl="0" w:tplc="80CEB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9CE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0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381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6A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522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A64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E8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F84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D45FD0"/>
    <w:multiLevelType w:val="hybridMultilevel"/>
    <w:tmpl w:val="DFEE6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6A5DC9"/>
    <w:multiLevelType w:val="hybridMultilevel"/>
    <w:tmpl w:val="46C67A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99F25A5"/>
    <w:multiLevelType w:val="hybridMultilevel"/>
    <w:tmpl w:val="E7B0F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530918"/>
    <w:multiLevelType w:val="hybridMultilevel"/>
    <w:tmpl w:val="FD2AD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5A52FB"/>
    <w:multiLevelType w:val="hybridMultilevel"/>
    <w:tmpl w:val="50263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876E44"/>
    <w:multiLevelType w:val="hybridMultilevel"/>
    <w:tmpl w:val="D4E2589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4DE93895"/>
    <w:multiLevelType w:val="hybridMultilevel"/>
    <w:tmpl w:val="E2349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9003B3"/>
    <w:multiLevelType w:val="hybridMultilevel"/>
    <w:tmpl w:val="4D9E1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402E5B"/>
    <w:multiLevelType w:val="hybridMultilevel"/>
    <w:tmpl w:val="36E44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4F6EAB"/>
    <w:multiLevelType w:val="hybridMultilevel"/>
    <w:tmpl w:val="51B4B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147199"/>
    <w:multiLevelType w:val="hybridMultilevel"/>
    <w:tmpl w:val="AFAAA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1312D0"/>
    <w:multiLevelType w:val="hybridMultilevel"/>
    <w:tmpl w:val="AFEA2D0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81A332E"/>
    <w:multiLevelType w:val="hybridMultilevel"/>
    <w:tmpl w:val="53D224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A3202C6"/>
    <w:multiLevelType w:val="hybridMultilevel"/>
    <w:tmpl w:val="8CDA03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B940A17"/>
    <w:multiLevelType w:val="hybridMultilevel"/>
    <w:tmpl w:val="88886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BFA4060"/>
    <w:multiLevelType w:val="hybridMultilevel"/>
    <w:tmpl w:val="D16EED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E2621E1"/>
    <w:multiLevelType w:val="hybridMultilevel"/>
    <w:tmpl w:val="DADE2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E10090"/>
    <w:multiLevelType w:val="hybridMultilevel"/>
    <w:tmpl w:val="64C0A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646E2417"/>
    <w:multiLevelType w:val="hybridMultilevel"/>
    <w:tmpl w:val="B82E4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DD056B"/>
    <w:multiLevelType w:val="hybridMultilevel"/>
    <w:tmpl w:val="1AA69D38"/>
    <w:lvl w:ilvl="0" w:tplc="14BE2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C02BC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E6E4B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6A299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53A4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44AAF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3ACF8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74F8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43601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6A254ADF"/>
    <w:multiLevelType w:val="hybridMultilevel"/>
    <w:tmpl w:val="35FC7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57311B"/>
    <w:multiLevelType w:val="hybridMultilevel"/>
    <w:tmpl w:val="2D706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65290B"/>
    <w:multiLevelType w:val="hybridMultilevel"/>
    <w:tmpl w:val="AB08C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0B35669"/>
    <w:multiLevelType w:val="hybridMultilevel"/>
    <w:tmpl w:val="9D182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27"/>
  </w:num>
  <w:num w:numId="4">
    <w:abstractNumId w:val="23"/>
  </w:num>
  <w:num w:numId="5">
    <w:abstractNumId w:val="20"/>
  </w:num>
  <w:num w:numId="6">
    <w:abstractNumId w:val="16"/>
  </w:num>
  <w:num w:numId="7">
    <w:abstractNumId w:val="43"/>
  </w:num>
  <w:num w:numId="8">
    <w:abstractNumId w:val="31"/>
  </w:num>
  <w:num w:numId="9">
    <w:abstractNumId w:val="37"/>
  </w:num>
  <w:num w:numId="10">
    <w:abstractNumId w:val="17"/>
  </w:num>
  <w:num w:numId="11">
    <w:abstractNumId w:val="44"/>
  </w:num>
  <w:num w:numId="12">
    <w:abstractNumId w:val="11"/>
  </w:num>
  <w:num w:numId="13">
    <w:abstractNumId w:val="19"/>
  </w:num>
  <w:num w:numId="14">
    <w:abstractNumId w:val="3"/>
  </w:num>
  <w:num w:numId="15">
    <w:abstractNumId w:val="8"/>
  </w:num>
  <w:num w:numId="16">
    <w:abstractNumId w:val="21"/>
  </w:num>
  <w:num w:numId="17">
    <w:abstractNumId w:val="13"/>
  </w:num>
  <w:num w:numId="18">
    <w:abstractNumId w:val="14"/>
  </w:num>
  <w:num w:numId="19">
    <w:abstractNumId w:val="10"/>
  </w:num>
  <w:num w:numId="20">
    <w:abstractNumId w:val="42"/>
  </w:num>
  <w:num w:numId="21">
    <w:abstractNumId w:val="5"/>
  </w:num>
  <w:num w:numId="22">
    <w:abstractNumId w:val="41"/>
  </w:num>
  <w:num w:numId="23">
    <w:abstractNumId w:val="1"/>
  </w:num>
  <w:num w:numId="24">
    <w:abstractNumId w:val="12"/>
  </w:num>
  <w:num w:numId="25">
    <w:abstractNumId w:val="18"/>
  </w:num>
  <w:num w:numId="26">
    <w:abstractNumId w:val="38"/>
  </w:num>
  <w:num w:numId="27">
    <w:abstractNumId w:val="39"/>
  </w:num>
  <w:num w:numId="28">
    <w:abstractNumId w:val="34"/>
  </w:num>
  <w:num w:numId="29">
    <w:abstractNumId w:val="33"/>
  </w:num>
  <w:num w:numId="30">
    <w:abstractNumId w:val="4"/>
  </w:num>
  <w:num w:numId="31">
    <w:abstractNumId w:val="47"/>
  </w:num>
  <w:num w:numId="32">
    <w:abstractNumId w:val="28"/>
  </w:num>
  <w:num w:numId="33">
    <w:abstractNumId w:val="36"/>
  </w:num>
  <w:num w:numId="34">
    <w:abstractNumId w:val="2"/>
  </w:num>
  <w:num w:numId="35">
    <w:abstractNumId w:val="40"/>
  </w:num>
  <w:num w:numId="36">
    <w:abstractNumId w:val="29"/>
  </w:num>
  <w:num w:numId="37">
    <w:abstractNumId w:val="22"/>
  </w:num>
  <w:num w:numId="38">
    <w:abstractNumId w:val="45"/>
  </w:num>
  <w:num w:numId="39">
    <w:abstractNumId w:val="0"/>
  </w:num>
  <w:num w:numId="40">
    <w:abstractNumId w:val="9"/>
  </w:num>
  <w:num w:numId="41">
    <w:abstractNumId w:val="25"/>
  </w:num>
  <w:num w:numId="42">
    <w:abstractNumId w:val="49"/>
  </w:num>
  <w:num w:numId="43">
    <w:abstractNumId w:val="6"/>
  </w:num>
  <w:num w:numId="44">
    <w:abstractNumId w:val="48"/>
  </w:num>
  <w:num w:numId="45">
    <w:abstractNumId w:val="30"/>
  </w:num>
  <w:num w:numId="46">
    <w:abstractNumId w:val="24"/>
  </w:num>
  <w:num w:numId="47">
    <w:abstractNumId w:val="46"/>
  </w:num>
  <w:num w:numId="48">
    <w:abstractNumId w:val="26"/>
  </w:num>
  <w:num w:numId="49">
    <w:abstractNumId w:val="32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EC"/>
    <w:rsid w:val="00014ABF"/>
    <w:rsid w:val="000C34B7"/>
    <w:rsid w:val="000D6B64"/>
    <w:rsid w:val="00102280"/>
    <w:rsid w:val="0011644F"/>
    <w:rsid w:val="00121D3B"/>
    <w:rsid w:val="00131398"/>
    <w:rsid w:val="00136BB6"/>
    <w:rsid w:val="00141DA6"/>
    <w:rsid w:val="00193B89"/>
    <w:rsid w:val="001C0B2C"/>
    <w:rsid w:val="001D30B4"/>
    <w:rsid w:val="00223735"/>
    <w:rsid w:val="0024174A"/>
    <w:rsid w:val="00246E95"/>
    <w:rsid w:val="002A1A21"/>
    <w:rsid w:val="002E0D07"/>
    <w:rsid w:val="00305A6D"/>
    <w:rsid w:val="00342653"/>
    <w:rsid w:val="00364F0A"/>
    <w:rsid w:val="00394E9E"/>
    <w:rsid w:val="003D021D"/>
    <w:rsid w:val="003E4793"/>
    <w:rsid w:val="004205EB"/>
    <w:rsid w:val="00452853"/>
    <w:rsid w:val="004A205F"/>
    <w:rsid w:val="004C31F3"/>
    <w:rsid w:val="00537AAB"/>
    <w:rsid w:val="005839E4"/>
    <w:rsid w:val="005865CB"/>
    <w:rsid w:val="005A0B11"/>
    <w:rsid w:val="005D723E"/>
    <w:rsid w:val="0062594E"/>
    <w:rsid w:val="006349DA"/>
    <w:rsid w:val="00644AD6"/>
    <w:rsid w:val="006578F5"/>
    <w:rsid w:val="006A402B"/>
    <w:rsid w:val="006D3193"/>
    <w:rsid w:val="00700DF4"/>
    <w:rsid w:val="007504EB"/>
    <w:rsid w:val="00761336"/>
    <w:rsid w:val="007661C1"/>
    <w:rsid w:val="007779EE"/>
    <w:rsid w:val="0079605A"/>
    <w:rsid w:val="007C1277"/>
    <w:rsid w:val="007F25F9"/>
    <w:rsid w:val="008315B2"/>
    <w:rsid w:val="00836BE0"/>
    <w:rsid w:val="00867B59"/>
    <w:rsid w:val="00884B50"/>
    <w:rsid w:val="00892E13"/>
    <w:rsid w:val="008F0045"/>
    <w:rsid w:val="00905044"/>
    <w:rsid w:val="0090578F"/>
    <w:rsid w:val="00923AC4"/>
    <w:rsid w:val="00932947"/>
    <w:rsid w:val="0095390E"/>
    <w:rsid w:val="009A1D7D"/>
    <w:rsid w:val="009D1C73"/>
    <w:rsid w:val="009D52D1"/>
    <w:rsid w:val="009D72A3"/>
    <w:rsid w:val="009F0959"/>
    <w:rsid w:val="00A74E09"/>
    <w:rsid w:val="00AD13FF"/>
    <w:rsid w:val="00AE13AB"/>
    <w:rsid w:val="00AF327A"/>
    <w:rsid w:val="00B33E48"/>
    <w:rsid w:val="00B407FC"/>
    <w:rsid w:val="00B51839"/>
    <w:rsid w:val="00B801AA"/>
    <w:rsid w:val="00BA063D"/>
    <w:rsid w:val="00BC55E4"/>
    <w:rsid w:val="00BC6C08"/>
    <w:rsid w:val="00C03DBB"/>
    <w:rsid w:val="00C04F9A"/>
    <w:rsid w:val="00C113CE"/>
    <w:rsid w:val="00CB319C"/>
    <w:rsid w:val="00D13628"/>
    <w:rsid w:val="00D223AF"/>
    <w:rsid w:val="00D439EC"/>
    <w:rsid w:val="00D51BBB"/>
    <w:rsid w:val="00D61E11"/>
    <w:rsid w:val="00D67D4E"/>
    <w:rsid w:val="00D700FC"/>
    <w:rsid w:val="00D73C72"/>
    <w:rsid w:val="00DA0FA9"/>
    <w:rsid w:val="00DA6377"/>
    <w:rsid w:val="00DD3981"/>
    <w:rsid w:val="00E73D80"/>
    <w:rsid w:val="00E76FB9"/>
    <w:rsid w:val="00EB2024"/>
    <w:rsid w:val="00EC3523"/>
    <w:rsid w:val="00ED6615"/>
    <w:rsid w:val="00EE0B1F"/>
    <w:rsid w:val="00F03225"/>
    <w:rsid w:val="00F41BA5"/>
    <w:rsid w:val="00F52B72"/>
    <w:rsid w:val="00F53F5C"/>
    <w:rsid w:val="00F54E76"/>
    <w:rsid w:val="00F90D5F"/>
    <w:rsid w:val="00FC4C5A"/>
    <w:rsid w:val="00FE2053"/>
    <w:rsid w:val="00FE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0BDBF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390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D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3DBB"/>
    <w:rPr>
      <w:color w:val="663398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3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4B7"/>
  </w:style>
  <w:style w:type="paragraph" w:styleId="Footer">
    <w:name w:val="footer"/>
    <w:basedOn w:val="Normal"/>
    <w:link w:val="FooterChar"/>
    <w:uiPriority w:val="99"/>
    <w:unhideWhenUsed/>
    <w:rsid w:val="000C3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4B7"/>
  </w:style>
  <w:style w:type="paragraph" w:styleId="BalloonText">
    <w:name w:val="Balloon Text"/>
    <w:basedOn w:val="Normal"/>
    <w:link w:val="BalloonTextChar"/>
    <w:uiPriority w:val="99"/>
    <w:semiHidden/>
    <w:unhideWhenUsed/>
    <w:rsid w:val="000C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4B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390E"/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customStyle="1" w:styleId="VMTSBody">
    <w:name w:val="VMTS Body"/>
    <w:basedOn w:val="Normal"/>
    <w:uiPriority w:val="99"/>
    <w:rsid w:val="0095390E"/>
    <w:pPr>
      <w:autoSpaceDE w:val="0"/>
      <w:autoSpaceDN w:val="0"/>
      <w:spacing w:after="0" w:line="240" w:lineRule="auto"/>
      <w:ind w:left="36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VMTSHeading1">
    <w:name w:val="VMTS Heading 1"/>
    <w:basedOn w:val="Normal"/>
    <w:rsid w:val="0095390E"/>
    <w:pPr>
      <w:autoSpaceDE w:val="0"/>
      <w:autoSpaceDN w:val="0"/>
      <w:spacing w:after="0" w:line="240" w:lineRule="auto"/>
    </w:pPr>
    <w:rPr>
      <w:rFonts w:ascii="Tw Cen MT Condensed Extra Bold" w:eastAsia="Times New Roman" w:hAnsi="Tw Cen MT Condensed Extra Bold" w:cs="Times New Roman"/>
      <w:bCs/>
      <w:sz w:val="44"/>
      <w:szCs w:val="24"/>
    </w:rPr>
  </w:style>
  <w:style w:type="paragraph" w:customStyle="1" w:styleId="VMTSHeading0">
    <w:name w:val="VMTS Heading 0"/>
    <w:basedOn w:val="VMTSHeading1"/>
    <w:rsid w:val="0095390E"/>
    <w:rPr>
      <w:rFonts w:ascii="Gill Sans MT" w:hAnsi="Gill Sans MT" w:cs="Arial"/>
      <w:b/>
      <w:smallCaps/>
      <w:spacing w:val="20"/>
      <w:sz w:val="24"/>
    </w:rPr>
  </w:style>
  <w:style w:type="paragraph" w:customStyle="1" w:styleId="VMTSHeading2">
    <w:name w:val="VMTS Heading 2"/>
    <w:basedOn w:val="Normal"/>
    <w:rsid w:val="0095390E"/>
    <w:pPr>
      <w:autoSpaceDE w:val="0"/>
      <w:autoSpaceDN w:val="0"/>
      <w:spacing w:after="120" w:line="240" w:lineRule="auto"/>
    </w:pPr>
    <w:rPr>
      <w:rFonts w:ascii="Gill Sans MT" w:eastAsia="Times New Roman" w:hAnsi="Gill Sans MT" w:cs="Times New Roman"/>
      <w:b/>
      <w:spacing w:val="20"/>
      <w:szCs w:val="24"/>
    </w:rPr>
  </w:style>
  <w:style w:type="paragraph" w:customStyle="1" w:styleId="VMTSHeading3">
    <w:name w:val="VMTS Heading 3"/>
    <w:basedOn w:val="VMTSHeading2"/>
    <w:uiPriority w:val="99"/>
    <w:rsid w:val="0095390E"/>
    <w:rPr>
      <w:sz w:val="20"/>
    </w:rPr>
  </w:style>
  <w:style w:type="paragraph" w:customStyle="1" w:styleId="SectionTitle">
    <w:name w:val="Section Title"/>
    <w:uiPriority w:val="99"/>
    <w:rsid w:val="0095390E"/>
    <w:pPr>
      <w:spacing w:after="0" w:line="240" w:lineRule="auto"/>
    </w:pPr>
    <w:rPr>
      <w:rFonts w:ascii="Times" w:eastAsia="Times New Roman" w:hAnsi="Times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semiHidden/>
    <w:rsid w:val="0095390E"/>
    <w:pPr>
      <w:autoSpaceDE w:val="0"/>
      <w:autoSpaceDN w:val="0"/>
      <w:spacing w:after="0" w:line="240" w:lineRule="auto"/>
    </w:pPr>
    <w:rPr>
      <w:rFonts w:ascii="Century Schoolbook" w:eastAsia="Times New Roman" w:hAnsi="Century Schoolbook" w:cs="Times New Roman"/>
      <w:sz w:val="2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semiHidden/>
    <w:rsid w:val="0095390E"/>
    <w:rPr>
      <w:rFonts w:ascii="Century Schoolbook" w:eastAsia="Times New Roman" w:hAnsi="Century Schoolbook" w:cs="Times New Roman"/>
      <w:sz w:val="20"/>
      <w:szCs w:val="20"/>
      <w:u w:val="single"/>
    </w:rPr>
  </w:style>
  <w:style w:type="paragraph" w:styleId="PlainText">
    <w:name w:val="Plain Text"/>
    <w:basedOn w:val="Normal"/>
    <w:link w:val="PlainTextChar"/>
    <w:semiHidden/>
    <w:rsid w:val="0095390E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95390E"/>
    <w:rPr>
      <w:rFonts w:ascii="Courier New" w:eastAsia="Times New Roman" w:hAnsi="Courier New" w:cs="Courier New"/>
      <w:bCs/>
      <w:sz w:val="20"/>
      <w:szCs w:val="20"/>
    </w:rPr>
  </w:style>
  <w:style w:type="paragraph" w:styleId="NormalWeb">
    <w:name w:val="Normal (Web)"/>
    <w:basedOn w:val="Normal"/>
    <w:semiHidden/>
    <w:rsid w:val="0095390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table" w:styleId="TableGrid">
    <w:name w:val="Table Grid"/>
    <w:basedOn w:val="TableNormal"/>
    <w:uiPriority w:val="59"/>
    <w:rsid w:val="0019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99"/>
    <w:qFormat/>
    <w:rsid w:val="00DA6377"/>
    <w:rPr>
      <w:rFonts w:ascii="Times New Roman" w:hAnsi="Times New Roman" w:cs="Times New Roman"/>
      <w:i/>
      <w:iCs/>
    </w:rPr>
  </w:style>
  <w:style w:type="character" w:styleId="Strong">
    <w:name w:val="Strong"/>
    <w:basedOn w:val="DefaultParagraphFont"/>
    <w:uiPriority w:val="99"/>
    <w:qFormat/>
    <w:rsid w:val="00DA6377"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390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D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3DBB"/>
    <w:rPr>
      <w:color w:val="663398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3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4B7"/>
  </w:style>
  <w:style w:type="paragraph" w:styleId="Footer">
    <w:name w:val="footer"/>
    <w:basedOn w:val="Normal"/>
    <w:link w:val="FooterChar"/>
    <w:uiPriority w:val="99"/>
    <w:unhideWhenUsed/>
    <w:rsid w:val="000C3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4B7"/>
  </w:style>
  <w:style w:type="paragraph" w:styleId="BalloonText">
    <w:name w:val="Balloon Text"/>
    <w:basedOn w:val="Normal"/>
    <w:link w:val="BalloonTextChar"/>
    <w:uiPriority w:val="99"/>
    <w:semiHidden/>
    <w:unhideWhenUsed/>
    <w:rsid w:val="000C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4B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390E"/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customStyle="1" w:styleId="VMTSBody">
    <w:name w:val="VMTS Body"/>
    <w:basedOn w:val="Normal"/>
    <w:uiPriority w:val="99"/>
    <w:rsid w:val="0095390E"/>
    <w:pPr>
      <w:autoSpaceDE w:val="0"/>
      <w:autoSpaceDN w:val="0"/>
      <w:spacing w:after="0" w:line="240" w:lineRule="auto"/>
      <w:ind w:left="36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VMTSHeading1">
    <w:name w:val="VMTS Heading 1"/>
    <w:basedOn w:val="Normal"/>
    <w:rsid w:val="0095390E"/>
    <w:pPr>
      <w:autoSpaceDE w:val="0"/>
      <w:autoSpaceDN w:val="0"/>
      <w:spacing w:after="0" w:line="240" w:lineRule="auto"/>
    </w:pPr>
    <w:rPr>
      <w:rFonts w:ascii="Tw Cen MT Condensed Extra Bold" w:eastAsia="Times New Roman" w:hAnsi="Tw Cen MT Condensed Extra Bold" w:cs="Times New Roman"/>
      <w:bCs/>
      <w:sz w:val="44"/>
      <w:szCs w:val="24"/>
    </w:rPr>
  </w:style>
  <w:style w:type="paragraph" w:customStyle="1" w:styleId="VMTSHeading0">
    <w:name w:val="VMTS Heading 0"/>
    <w:basedOn w:val="VMTSHeading1"/>
    <w:rsid w:val="0095390E"/>
    <w:rPr>
      <w:rFonts w:ascii="Gill Sans MT" w:hAnsi="Gill Sans MT" w:cs="Arial"/>
      <w:b/>
      <w:smallCaps/>
      <w:spacing w:val="20"/>
      <w:sz w:val="24"/>
    </w:rPr>
  </w:style>
  <w:style w:type="paragraph" w:customStyle="1" w:styleId="VMTSHeading2">
    <w:name w:val="VMTS Heading 2"/>
    <w:basedOn w:val="Normal"/>
    <w:rsid w:val="0095390E"/>
    <w:pPr>
      <w:autoSpaceDE w:val="0"/>
      <w:autoSpaceDN w:val="0"/>
      <w:spacing w:after="120" w:line="240" w:lineRule="auto"/>
    </w:pPr>
    <w:rPr>
      <w:rFonts w:ascii="Gill Sans MT" w:eastAsia="Times New Roman" w:hAnsi="Gill Sans MT" w:cs="Times New Roman"/>
      <w:b/>
      <w:spacing w:val="20"/>
      <w:szCs w:val="24"/>
    </w:rPr>
  </w:style>
  <w:style w:type="paragraph" w:customStyle="1" w:styleId="VMTSHeading3">
    <w:name w:val="VMTS Heading 3"/>
    <w:basedOn w:val="VMTSHeading2"/>
    <w:uiPriority w:val="99"/>
    <w:rsid w:val="0095390E"/>
    <w:rPr>
      <w:sz w:val="20"/>
    </w:rPr>
  </w:style>
  <w:style w:type="paragraph" w:customStyle="1" w:styleId="SectionTitle">
    <w:name w:val="Section Title"/>
    <w:uiPriority w:val="99"/>
    <w:rsid w:val="0095390E"/>
    <w:pPr>
      <w:spacing w:after="0" w:line="240" w:lineRule="auto"/>
    </w:pPr>
    <w:rPr>
      <w:rFonts w:ascii="Times" w:eastAsia="Times New Roman" w:hAnsi="Times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semiHidden/>
    <w:rsid w:val="0095390E"/>
    <w:pPr>
      <w:autoSpaceDE w:val="0"/>
      <w:autoSpaceDN w:val="0"/>
      <w:spacing w:after="0" w:line="240" w:lineRule="auto"/>
    </w:pPr>
    <w:rPr>
      <w:rFonts w:ascii="Century Schoolbook" w:eastAsia="Times New Roman" w:hAnsi="Century Schoolbook" w:cs="Times New Roman"/>
      <w:sz w:val="2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semiHidden/>
    <w:rsid w:val="0095390E"/>
    <w:rPr>
      <w:rFonts w:ascii="Century Schoolbook" w:eastAsia="Times New Roman" w:hAnsi="Century Schoolbook" w:cs="Times New Roman"/>
      <w:sz w:val="20"/>
      <w:szCs w:val="20"/>
      <w:u w:val="single"/>
    </w:rPr>
  </w:style>
  <w:style w:type="paragraph" w:styleId="PlainText">
    <w:name w:val="Plain Text"/>
    <w:basedOn w:val="Normal"/>
    <w:link w:val="PlainTextChar"/>
    <w:semiHidden/>
    <w:rsid w:val="0095390E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95390E"/>
    <w:rPr>
      <w:rFonts w:ascii="Courier New" w:eastAsia="Times New Roman" w:hAnsi="Courier New" w:cs="Courier New"/>
      <w:bCs/>
      <w:sz w:val="20"/>
      <w:szCs w:val="20"/>
    </w:rPr>
  </w:style>
  <w:style w:type="paragraph" w:styleId="NormalWeb">
    <w:name w:val="Normal (Web)"/>
    <w:basedOn w:val="Normal"/>
    <w:semiHidden/>
    <w:rsid w:val="0095390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table" w:styleId="TableGrid">
    <w:name w:val="Table Grid"/>
    <w:basedOn w:val="TableNormal"/>
    <w:uiPriority w:val="59"/>
    <w:rsid w:val="0019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99"/>
    <w:qFormat/>
    <w:rsid w:val="00DA6377"/>
    <w:rPr>
      <w:rFonts w:ascii="Times New Roman" w:hAnsi="Times New Roman" w:cs="Times New Roman"/>
      <w:i/>
      <w:iCs/>
    </w:rPr>
  </w:style>
  <w:style w:type="character" w:styleId="Strong">
    <w:name w:val="Strong"/>
    <w:basedOn w:val="DefaultParagraphFont"/>
    <w:uiPriority w:val="99"/>
    <w:qFormat/>
    <w:rsid w:val="00DA6377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nciagli\AppData\Local\Microsoft\Windows\Temporary%20Internet%20Files\Content.Outlook\ZBKCCT0K\project%20playbook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11D7D-AD88-4C04-BEB2-4676E4538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playbook TEmp.dotx</Template>
  <TotalTime>2</TotalTime>
  <Pages>7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Manciagli</dc:creator>
  <cp:lastModifiedBy>Training</cp:lastModifiedBy>
  <cp:revision>3</cp:revision>
  <cp:lastPrinted>2014-07-15T17:30:00Z</cp:lastPrinted>
  <dcterms:created xsi:type="dcterms:W3CDTF">2017-02-16T16:27:00Z</dcterms:created>
  <dcterms:modified xsi:type="dcterms:W3CDTF">2017-02-16T16:28:00Z</dcterms:modified>
</cp:coreProperties>
</file>